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8A0B4" w14:textId="16CE4066" w:rsidR="009A263B" w:rsidRDefault="008808F6" w:rsidP="009A263B">
      <w:pPr>
        <w:pStyle w:val="1Mainheading"/>
      </w:pPr>
      <w:r>
        <w:t>Week 2 L</w:t>
      </w:r>
      <w:r w:rsidR="009A263B">
        <w:t>esson 3</w:t>
      </w:r>
    </w:p>
    <w:p w14:paraId="0F5A3DD8" w14:textId="77777777" w:rsidR="009A263B" w:rsidRDefault="009A263B" w:rsidP="009A263B">
      <w:pPr>
        <w:pStyle w:val="2Subheading"/>
      </w:pPr>
      <w:r>
        <w:t>What's special about a lotus leaf?</w:t>
      </w:r>
    </w:p>
    <w:p w14:paraId="5C26FA01" w14:textId="0484060E" w:rsidR="009A263B" w:rsidRDefault="009A263B" w:rsidP="009A263B">
      <w:pPr>
        <w:pStyle w:val="4Bodytext"/>
      </w:pPr>
      <w:r w:rsidRPr="009A263B">
        <w:rPr>
          <w:b/>
        </w:rPr>
        <w:t>Aim:</w:t>
      </w:r>
      <w:r w:rsidR="001960B8">
        <w:t xml:space="preserve">  To look at the development of a </w:t>
      </w:r>
      <w:r>
        <w:t>product on the market</w:t>
      </w:r>
      <w:r w:rsidR="001960B8">
        <w:t xml:space="preserve">, </w:t>
      </w:r>
      <w:r>
        <w:t>inspired by nature.</w:t>
      </w:r>
    </w:p>
    <w:p w14:paraId="080D579F" w14:textId="59198754" w:rsidR="009A263B" w:rsidRDefault="009A263B" w:rsidP="009A263B">
      <w:pPr>
        <w:pStyle w:val="4Bodytext"/>
      </w:pPr>
      <w:r w:rsidRPr="009A263B">
        <w:rPr>
          <w:b/>
        </w:rPr>
        <w:t>Keywords:</w:t>
      </w:r>
      <w:r>
        <w:t xml:space="preserve">  hydrophobic, nanotechnology, porous, waterproof</w:t>
      </w:r>
    </w:p>
    <w:p w14:paraId="02E72204" w14:textId="77777777" w:rsidR="009A263B" w:rsidRDefault="009A263B" w:rsidP="009A263B">
      <w:pPr>
        <w:pStyle w:val="4Bodytext"/>
      </w:pPr>
    </w:p>
    <w:p w14:paraId="7810B038" w14:textId="0ED9DD94" w:rsidR="009A263B" w:rsidRDefault="009A263B" w:rsidP="009A263B">
      <w:pPr>
        <w:pStyle w:val="3Sectionheading"/>
      </w:pPr>
      <w:r>
        <w:t>Starter activities</w:t>
      </w:r>
    </w:p>
    <w:p w14:paraId="786F750A" w14:textId="17E012E5" w:rsidR="009A263B" w:rsidRPr="00F76CEA" w:rsidRDefault="00792E28" w:rsidP="009A263B">
      <w:pPr>
        <w:pStyle w:val="5Numberedlist"/>
      </w:pPr>
      <w:r w:rsidRPr="00F76CEA">
        <w:t>What’s special about a lotus leaf?</w:t>
      </w:r>
    </w:p>
    <w:p w14:paraId="01D2B544" w14:textId="66E9FFA2" w:rsidR="009A263B" w:rsidRDefault="009A263B" w:rsidP="009A263B">
      <w:pPr>
        <w:pStyle w:val="4Bodytext"/>
        <w:ind w:left="360"/>
      </w:pPr>
      <w:r>
        <w:t>Use the PowerPoint to introduce the hydrophobic properties of lotus leaves.  There is a short clip to watch with some accompanying questions.</w:t>
      </w:r>
    </w:p>
    <w:p w14:paraId="1B49D66E" w14:textId="027F409F" w:rsidR="009A263B" w:rsidRPr="00F76CEA" w:rsidRDefault="00792E28" w:rsidP="009A263B">
      <w:pPr>
        <w:pStyle w:val="5Numberedlist"/>
      </w:pPr>
      <w:r w:rsidRPr="00F76CEA">
        <w:t>Hydrophobic coatings</w:t>
      </w:r>
    </w:p>
    <w:p w14:paraId="09A94844" w14:textId="73933FDF" w:rsidR="009A263B" w:rsidRDefault="009A263B" w:rsidP="009A263B">
      <w:pPr>
        <w:pStyle w:val="4Bodytext"/>
        <w:ind w:left="360"/>
      </w:pPr>
      <w:r>
        <w:t>Show students the following clip that shows an example of a hydrophobic coating in action.</w:t>
      </w:r>
    </w:p>
    <w:p w14:paraId="2C7A4530" w14:textId="62DB8FCA" w:rsidR="009A263B" w:rsidRPr="009A263B" w:rsidRDefault="00572AEE" w:rsidP="009A263B">
      <w:pPr>
        <w:pStyle w:val="9Hyperlink"/>
        <w:spacing w:after="120"/>
        <w:ind w:left="360"/>
      </w:pPr>
      <w:hyperlink r:id="rId8" w:anchor="!mud/c130h" w:history="1">
        <w:r w:rsidR="009A263B" w:rsidRPr="009A263B">
          <w:rPr>
            <w:rStyle w:val="Hyperlink"/>
            <w:color w:val="45807F"/>
          </w:rPr>
          <w:t>www.hydrobead.com/#!mud/c130h</w:t>
        </w:r>
      </w:hyperlink>
    </w:p>
    <w:p w14:paraId="1E1AABBC" w14:textId="39C37B08" w:rsidR="009A263B" w:rsidRDefault="009A263B" w:rsidP="009A263B">
      <w:pPr>
        <w:pStyle w:val="4Bodytext"/>
        <w:ind w:left="360"/>
      </w:pPr>
      <w:r>
        <w:t>Ask students to discuss why two of the wheels remain clean and to suggest uses for the coating.</w:t>
      </w:r>
    </w:p>
    <w:p w14:paraId="69BD0293" w14:textId="77777777" w:rsidR="009A263B" w:rsidRDefault="009A263B" w:rsidP="009A263B">
      <w:pPr>
        <w:pStyle w:val="4Bodytext"/>
      </w:pPr>
    </w:p>
    <w:p w14:paraId="1318ADD4" w14:textId="3FDC4D2C" w:rsidR="009A263B" w:rsidRDefault="009A263B" w:rsidP="009A263B">
      <w:pPr>
        <w:pStyle w:val="3Sectionheading"/>
      </w:pPr>
      <w:r>
        <w:t>Main activities</w:t>
      </w:r>
    </w:p>
    <w:p w14:paraId="5C3BCB70" w14:textId="60AE869A" w:rsidR="009A263B" w:rsidRPr="009A263B" w:rsidRDefault="009A263B" w:rsidP="00035CBB">
      <w:pPr>
        <w:pStyle w:val="5Numberedlist"/>
        <w:numPr>
          <w:ilvl w:val="0"/>
          <w:numId w:val="3"/>
        </w:numPr>
      </w:pPr>
      <w:r w:rsidRPr="009A263B">
        <w:t>Practical investigation</w:t>
      </w:r>
      <w:r w:rsidR="00CC2752">
        <w:t xml:space="preserve"> – leaf surfaces</w:t>
      </w:r>
    </w:p>
    <w:p w14:paraId="6071A1D3" w14:textId="77777777" w:rsidR="009A263B" w:rsidRDefault="009A263B" w:rsidP="009A263B">
      <w:pPr>
        <w:pStyle w:val="4Bodytext"/>
        <w:ind w:left="360"/>
      </w:pPr>
      <w:r>
        <w:t>The hydrophobic property of the surface of a lotus leaf is not unique to that plant.</w:t>
      </w:r>
    </w:p>
    <w:p w14:paraId="025A0648" w14:textId="77777777" w:rsidR="009A263B" w:rsidRDefault="009A263B" w:rsidP="009A263B">
      <w:pPr>
        <w:pStyle w:val="4Bodytext"/>
        <w:ind w:left="360"/>
      </w:pPr>
      <w:r>
        <w:t>Students can investigate the beading of water on the leaves of a range of garden plants.  The plants need to be freshly picked.</w:t>
      </w:r>
    </w:p>
    <w:p w14:paraId="3552FA51" w14:textId="22203348" w:rsidR="009A263B" w:rsidRPr="009A263B" w:rsidRDefault="009A263B" w:rsidP="009A263B">
      <w:pPr>
        <w:pStyle w:val="4Bodytext"/>
        <w:ind w:left="360"/>
        <w:rPr>
          <w:b/>
          <w:color w:val="0080CC"/>
        </w:rPr>
      </w:pPr>
      <w:r w:rsidRPr="009A263B">
        <w:rPr>
          <w:b/>
          <w:color w:val="0080CC"/>
        </w:rPr>
        <w:t>Suggested plants:</w:t>
      </w:r>
    </w:p>
    <w:p w14:paraId="5BACC7CC" w14:textId="6012A098" w:rsidR="009A263B" w:rsidRDefault="003A762D" w:rsidP="00FF40C8">
      <w:pPr>
        <w:pStyle w:val="6Bulletpointlist"/>
        <w:numPr>
          <w:ilvl w:val="0"/>
          <w:numId w:val="0"/>
        </w:numPr>
        <w:ind w:left="1080"/>
      </w:pPr>
      <w:r>
        <w:t xml:space="preserve">Nasturtium, </w:t>
      </w:r>
      <w:r w:rsidR="00FF40C8">
        <w:t xml:space="preserve">lady’s mantle, brassica, </w:t>
      </w:r>
      <w:r w:rsidR="009A263B">
        <w:t>water lily</w:t>
      </w:r>
      <w:r w:rsidR="00FF40C8">
        <w:t xml:space="preserve">, </w:t>
      </w:r>
      <w:r w:rsidR="009A263B">
        <w:t>hosta</w:t>
      </w:r>
    </w:p>
    <w:p w14:paraId="70ED5D1B" w14:textId="77777777" w:rsidR="009A263B" w:rsidRDefault="009A263B" w:rsidP="009A263B">
      <w:pPr>
        <w:pStyle w:val="4Bodytext"/>
        <w:ind w:left="363"/>
      </w:pPr>
      <w:r>
        <w:t>Using hand lenses, students can observe the water droplets on the leaf surface.  They could take photographs and measure the angle of the droplet.</w:t>
      </w:r>
    </w:p>
    <w:p w14:paraId="4E99DCD6" w14:textId="77777777" w:rsidR="00663958" w:rsidRDefault="009A263B" w:rsidP="009A263B">
      <w:pPr>
        <w:pStyle w:val="4Bodytext"/>
        <w:ind w:left="363"/>
        <w:sectPr w:rsidR="00663958" w:rsidSect="009A263B">
          <w:headerReference w:type="default" r:id="rId9"/>
          <w:footerReference w:type="default" r:id="rId10"/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  <w:r>
        <w:t>Using microscopes, students can study the surface of the leaf.  Are there hairs present which will trap a layer of air?</w:t>
      </w:r>
    </w:p>
    <w:p w14:paraId="43A3101B" w14:textId="25C7770D" w:rsidR="009A263B" w:rsidRDefault="009A263B" w:rsidP="009A263B">
      <w:pPr>
        <w:pStyle w:val="5Numberedlist"/>
      </w:pPr>
      <w:r>
        <w:lastRenderedPageBreak/>
        <w:t>Practical investigation</w:t>
      </w:r>
      <w:r w:rsidR="00CC2752">
        <w:t xml:space="preserve"> – hydrophobic coatings</w:t>
      </w:r>
    </w:p>
    <w:p w14:paraId="6088CE31" w14:textId="7BDFBE8E" w:rsidR="009A263B" w:rsidRDefault="003A762D" w:rsidP="009A263B">
      <w:pPr>
        <w:pStyle w:val="4Bodytext"/>
        <w:ind w:left="360"/>
      </w:pPr>
      <w:r>
        <w:t>H</w:t>
      </w:r>
      <w:r w:rsidR="009A263B">
        <w:t>ydrophobic coating products are available at a reasonable cost</w:t>
      </w:r>
      <w:r>
        <w:t xml:space="preserve"> from DIY stores</w:t>
      </w:r>
      <w:r w:rsidR="009A263B">
        <w:t>.</w:t>
      </w:r>
      <w:r>
        <w:t xml:space="preserve">  </w:t>
      </w:r>
      <w:r w:rsidR="00D254C5">
        <w:t xml:space="preserve">Compare the hydrophobic coating with other more traditional water repellent coatings e.g. car wax, oil or grease.  Prepare microscope </w:t>
      </w:r>
      <w:r w:rsidR="00D254C5" w:rsidRPr="00D254C5">
        <w:t>slides with the coating</w:t>
      </w:r>
      <w:r w:rsidR="00D254C5">
        <w:t>s prior to the lesson.  Students could examine drops of water on the slides using hand lenses.</w:t>
      </w:r>
    </w:p>
    <w:p w14:paraId="669425DA" w14:textId="09D674A0" w:rsidR="009A263B" w:rsidRDefault="009A263B" w:rsidP="009A263B">
      <w:pPr>
        <w:pStyle w:val="5Numberedlist"/>
      </w:pPr>
      <w:r>
        <w:t>Magnification act</w:t>
      </w:r>
      <w:r w:rsidR="00792E28">
        <w:t>ivity</w:t>
      </w:r>
    </w:p>
    <w:p w14:paraId="6E550F58" w14:textId="711DD3C5" w:rsidR="009A263B" w:rsidRDefault="00CC2752" w:rsidP="00572AEE">
      <w:pPr>
        <w:pStyle w:val="4Bodytext"/>
        <w:ind w:left="360"/>
      </w:pPr>
      <w:r>
        <w:t xml:space="preserve">Students </w:t>
      </w:r>
      <w:r w:rsidR="009A263B">
        <w:t xml:space="preserve">calculate the actual size of various animals from photographs.  Students will need calculators and rulers for this activity. </w:t>
      </w:r>
    </w:p>
    <w:p w14:paraId="7031932A" w14:textId="77777777" w:rsidR="009A263B" w:rsidRDefault="009A263B" w:rsidP="009A263B">
      <w:pPr>
        <w:pStyle w:val="8Highlightedsection"/>
      </w:pPr>
      <w:r>
        <w:t>Differentiation</w:t>
      </w:r>
    </w:p>
    <w:p w14:paraId="2C150646" w14:textId="40D8F308" w:rsidR="009A263B" w:rsidRPr="009A263B" w:rsidRDefault="009A263B" w:rsidP="009A263B">
      <w:pPr>
        <w:pStyle w:val="8Highlightedsection"/>
        <w:rPr>
          <w:b w:val="0"/>
          <w:color w:val="auto"/>
        </w:rPr>
      </w:pPr>
      <w:r w:rsidRPr="009A263B">
        <w:rPr>
          <w:b w:val="0"/>
          <w:color w:val="auto"/>
        </w:rPr>
        <w:t xml:space="preserve">Some students may need more support with working out the actual sizes of the objects </w:t>
      </w:r>
      <w:r w:rsidR="00D254C5">
        <w:rPr>
          <w:b w:val="0"/>
          <w:color w:val="auto"/>
        </w:rPr>
        <w:t xml:space="preserve">and </w:t>
      </w:r>
      <w:r w:rsidRPr="009A263B">
        <w:rPr>
          <w:b w:val="0"/>
          <w:color w:val="auto"/>
        </w:rPr>
        <w:t>it may be useful to talk through some examples step by step.</w:t>
      </w:r>
    </w:p>
    <w:p w14:paraId="420E99D9" w14:textId="77777777" w:rsidR="00663958" w:rsidRDefault="00663958" w:rsidP="00663958">
      <w:pPr>
        <w:pStyle w:val="4Bodytext"/>
      </w:pPr>
    </w:p>
    <w:p w14:paraId="02383E9A" w14:textId="77777777" w:rsidR="009A263B" w:rsidRDefault="009A263B" w:rsidP="009A263B">
      <w:pPr>
        <w:pStyle w:val="8Highlightedsection"/>
      </w:pPr>
      <w:r>
        <w:t>Extension</w:t>
      </w:r>
    </w:p>
    <w:p w14:paraId="4A4D7429" w14:textId="77777777" w:rsidR="009A263B" w:rsidRPr="009A263B" w:rsidRDefault="009A263B" w:rsidP="009A263B">
      <w:pPr>
        <w:pStyle w:val="8Highlightedsection"/>
        <w:rPr>
          <w:b w:val="0"/>
          <w:color w:val="auto"/>
        </w:rPr>
      </w:pPr>
      <w:r w:rsidRPr="009A263B">
        <w:rPr>
          <w:b w:val="0"/>
          <w:color w:val="auto"/>
        </w:rPr>
        <w:t>Ask students to write down the equations they would use to work out:</w:t>
      </w:r>
    </w:p>
    <w:p w14:paraId="567BFDD8" w14:textId="12CDB76E" w:rsidR="009A263B" w:rsidRPr="009A263B" w:rsidRDefault="003A762D" w:rsidP="009A263B">
      <w:pPr>
        <w:pStyle w:val="8Highlightedsection"/>
        <w:rPr>
          <w:b w:val="0"/>
          <w:color w:val="auto"/>
        </w:rPr>
      </w:pPr>
      <w:r>
        <w:rPr>
          <w:b w:val="0"/>
          <w:color w:val="auto"/>
        </w:rPr>
        <w:t>•</w:t>
      </w:r>
      <w:r>
        <w:rPr>
          <w:b w:val="0"/>
          <w:color w:val="auto"/>
        </w:rPr>
        <w:tab/>
      </w:r>
      <w:r w:rsidR="00F10FDB">
        <w:rPr>
          <w:b w:val="0"/>
          <w:color w:val="auto"/>
        </w:rPr>
        <w:t xml:space="preserve">the </w:t>
      </w:r>
      <w:r>
        <w:rPr>
          <w:b w:val="0"/>
          <w:color w:val="auto"/>
        </w:rPr>
        <w:t>magnification of an object</w:t>
      </w:r>
    </w:p>
    <w:p w14:paraId="6DC62C65" w14:textId="6838D9DB" w:rsidR="009A263B" w:rsidRDefault="003A762D" w:rsidP="009A263B">
      <w:pPr>
        <w:pStyle w:val="8Highlightedsection"/>
        <w:rPr>
          <w:b w:val="0"/>
          <w:color w:val="auto"/>
        </w:rPr>
      </w:pPr>
      <w:r>
        <w:rPr>
          <w:b w:val="0"/>
          <w:color w:val="auto"/>
        </w:rPr>
        <w:t>•</w:t>
      </w:r>
      <w:r>
        <w:rPr>
          <w:b w:val="0"/>
          <w:color w:val="auto"/>
        </w:rPr>
        <w:tab/>
        <w:t xml:space="preserve">the size </w:t>
      </w:r>
      <w:r w:rsidR="009A263B" w:rsidRPr="009A263B">
        <w:rPr>
          <w:b w:val="0"/>
          <w:color w:val="auto"/>
        </w:rPr>
        <w:t>of an image.</w:t>
      </w:r>
    </w:p>
    <w:p w14:paraId="4530FDF0" w14:textId="77777777" w:rsidR="00663958" w:rsidRDefault="00663958" w:rsidP="00663958">
      <w:pPr>
        <w:pStyle w:val="4Bodytext"/>
      </w:pPr>
    </w:p>
    <w:p w14:paraId="57E8F611" w14:textId="45ACC67F" w:rsidR="001960B8" w:rsidRDefault="001960B8" w:rsidP="001960B8">
      <w:pPr>
        <w:pStyle w:val="8Highlightedsection"/>
      </w:pPr>
      <w:r w:rsidRPr="001960B8">
        <w:t>Assessment opportunity</w:t>
      </w:r>
    </w:p>
    <w:p w14:paraId="4348AB21" w14:textId="70C751B9" w:rsidR="001960B8" w:rsidRPr="001960B8" w:rsidRDefault="001960B8" w:rsidP="001960B8">
      <w:pPr>
        <w:pStyle w:val="8Highlightedsection"/>
        <w:rPr>
          <w:b w:val="0"/>
          <w:color w:val="auto"/>
        </w:rPr>
      </w:pPr>
      <w:r w:rsidRPr="001960B8">
        <w:rPr>
          <w:b w:val="0"/>
          <w:color w:val="auto"/>
        </w:rPr>
        <w:t>This activity tests a variety of mathematical skills such as measuring and calculations using equations.</w:t>
      </w:r>
    </w:p>
    <w:p w14:paraId="72A23EDE" w14:textId="77777777" w:rsidR="009A263B" w:rsidRDefault="009A263B" w:rsidP="009A263B">
      <w:pPr>
        <w:pStyle w:val="4Bodytext"/>
      </w:pPr>
    </w:p>
    <w:p w14:paraId="5552B7E5" w14:textId="0A4AF396" w:rsidR="009A263B" w:rsidRDefault="009A263B" w:rsidP="009A263B">
      <w:pPr>
        <w:pStyle w:val="3Sectionheading"/>
      </w:pPr>
      <w:r>
        <w:t>Plenary activities</w:t>
      </w:r>
    </w:p>
    <w:p w14:paraId="3BF48210" w14:textId="45E44586" w:rsidR="009A263B" w:rsidRDefault="009A263B" w:rsidP="00035CBB">
      <w:pPr>
        <w:pStyle w:val="5Numberedlist"/>
        <w:numPr>
          <w:ilvl w:val="0"/>
          <w:numId w:val="4"/>
        </w:numPr>
      </w:pPr>
      <w:r>
        <w:t>Twitter</w:t>
      </w:r>
    </w:p>
    <w:p w14:paraId="7A2C85F0" w14:textId="77777777" w:rsidR="00663958" w:rsidRDefault="009A263B" w:rsidP="009A263B">
      <w:pPr>
        <w:pStyle w:val="4Bodytext"/>
        <w:ind w:left="360"/>
        <w:sectPr w:rsidR="00663958" w:rsidSect="00663958">
          <w:headerReference w:type="default" r:id="rId11"/>
          <w:footerReference w:type="default" r:id="rId12"/>
          <w:pgSz w:w="11906" w:h="16838"/>
          <w:pgMar w:top="1134" w:right="1134" w:bottom="1134" w:left="1134" w:header="720" w:footer="720" w:gutter="0"/>
          <w:cols w:space="720"/>
        </w:sectPr>
      </w:pPr>
      <w:r>
        <w:t>Ask students to sum up what they have learnt today in 140 characters.</w:t>
      </w:r>
    </w:p>
    <w:p w14:paraId="33151257" w14:textId="768008C3" w:rsidR="009A263B" w:rsidRDefault="009A263B" w:rsidP="009A263B">
      <w:pPr>
        <w:pStyle w:val="5Numberedlist"/>
      </w:pPr>
      <w:r>
        <w:lastRenderedPageBreak/>
        <w:t>A quick fire magnification quiz</w:t>
      </w:r>
    </w:p>
    <w:p w14:paraId="6257683B" w14:textId="77777777" w:rsidR="009A263B" w:rsidRDefault="009A263B" w:rsidP="009A263B">
      <w:pPr>
        <w:pStyle w:val="4Bodytext"/>
        <w:ind w:left="360"/>
      </w:pPr>
      <w:r>
        <w:t>Suggested questions, with answers in brackets.</w:t>
      </w:r>
    </w:p>
    <w:p w14:paraId="04FFB20E" w14:textId="77777777" w:rsidR="009A263B" w:rsidRDefault="009A263B" w:rsidP="009A263B">
      <w:pPr>
        <w:pStyle w:val="4Bodytext"/>
        <w:ind w:left="360"/>
      </w:pPr>
      <w:r>
        <w:t>Work out the length of the actual object in the following:</w:t>
      </w:r>
    </w:p>
    <w:p w14:paraId="255B8871" w14:textId="31253C4E" w:rsidR="009A263B" w:rsidRDefault="009A263B" w:rsidP="009A263B">
      <w:pPr>
        <w:pStyle w:val="7Letteredlist"/>
      </w:pPr>
      <w:r>
        <w:t>Image = 20 mm, magnification x5 (object = 4 mm)</w:t>
      </w:r>
    </w:p>
    <w:p w14:paraId="438E0EA6" w14:textId="2F3D6CDE" w:rsidR="009A263B" w:rsidRDefault="009A263B" w:rsidP="009A263B">
      <w:pPr>
        <w:pStyle w:val="7Letteredlist"/>
      </w:pPr>
      <w:r>
        <w:t>Image = 4.8 mm, magnification x2 (object = 2.4 mm)</w:t>
      </w:r>
    </w:p>
    <w:p w14:paraId="3BD4C79A" w14:textId="5EF75B21" w:rsidR="009A263B" w:rsidRDefault="009A263B" w:rsidP="009A263B">
      <w:pPr>
        <w:pStyle w:val="7Letteredlist"/>
      </w:pPr>
      <w:r>
        <w:t>Image = 5.5 mm, magnification x11 (object = 0.5 mm)</w:t>
      </w:r>
    </w:p>
    <w:p w14:paraId="6B62F670" w14:textId="530855DF" w:rsidR="00663958" w:rsidRDefault="009A263B" w:rsidP="00663958">
      <w:pPr>
        <w:pStyle w:val="7Letteredlist"/>
      </w:pPr>
      <w:r>
        <w:t>Image = 15 mm, magnification x0.5 (object = 30 mm</w:t>
      </w:r>
      <w:r w:rsidR="005F5DF2">
        <w:t>)</w:t>
      </w:r>
    </w:p>
    <w:p w14:paraId="35E373EE" w14:textId="77777777" w:rsidR="00663958" w:rsidRDefault="00663958" w:rsidP="00663958">
      <w:pPr>
        <w:pStyle w:val="4Bodytext"/>
        <w:ind w:left="183"/>
      </w:pPr>
    </w:p>
    <w:p w14:paraId="16757D49" w14:textId="6C8953DB" w:rsidR="009A263B" w:rsidRDefault="009A263B" w:rsidP="00663958">
      <w:pPr>
        <w:pStyle w:val="4Bodytext"/>
        <w:ind w:left="183"/>
      </w:pPr>
      <w:r>
        <w:t>Work out the magnification of the object in the following:</w:t>
      </w:r>
    </w:p>
    <w:p w14:paraId="31AB14E7" w14:textId="2D95025F" w:rsidR="009A263B" w:rsidRPr="005F5DF2" w:rsidRDefault="009A263B" w:rsidP="00035CBB">
      <w:pPr>
        <w:pStyle w:val="7Letteredlist"/>
        <w:numPr>
          <w:ilvl w:val="2"/>
          <w:numId w:val="6"/>
        </w:numPr>
      </w:pPr>
      <w:r w:rsidRPr="005F5DF2">
        <w:t>Object = 17 mm,</w:t>
      </w:r>
      <w:r w:rsidR="00F10FDB">
        <w:t xml:space="preserve"> image = 34 mm (magnification </w:t>
      </w:r>
      <w:r w:rsidRPr="005F5DF2">
        <w:t>x2)</w:t>
      </w:r>
    </w:p>
    <w:p w14:paraId="40012A74" w14:textId="60939ADE" w:rsidR="009A263B" w:rsidRPr="005F5DF2" w:rsidRDefault="009A263B" w:rsidP="00035CBB">
      <w:pPr>
        <w:pStyle w:val="7Letteredlist"/>
        <w:numPr>
          <w:ilvl w:val="2"/>
          <w:numId w:val="6"/>
        </w:numPr>
      </w:pPr>
      <w:r w:rsidRPr="005F5DF2">
        <w:t>Object = 8 mm</w:t>
      </w:r>
      <w:r w:rsidR="00F10FDB">
        <w:t xml:space="preserve">, image = 8 cm (magnification </w:t>
      </w:r>
      <w:r w:rsidRPr="005F5DF2">
        <w:t>x10)</w:t>
      </w:r>
    </w:p>
    <w:p w14:paraId="07C68194" w14:textId="1A35D8F0" w:rsidR="009A263B" w:rsidRPr="005F5DF2" w:rsidRDefault="009A263B" w:rsidP="00035CBB">
      <w:pPr>
        <w:pStyle w:val="7Letteredlist"/>
        <w:numPr>
          <w:ilvl w:val="2"/>
          <w:numId w:val="6"/>
        </w:numPr>
      </w:pPr>
      <w:r w:rsidRPr="005F5DF2">
        <w:t xml:space="preserve">Object = 50 mm, </w:t>
      </w:r>
      <w:r w:rsidR="00F10FDB">
        <w:t xml:space="preserve">image = 25 mm (magnification </w:t>
      </w:r>
      <w:r w:rsidRPr="005F5DF2">
        <w:t>x0.5)</w:t>
      </w:r>
    </w:p>
    <w:p w14:paraId="70D190E6" w14:textId="728B0BB1" w:rsidR="005F5DF2" w:rsidRDefault="009A263B" w:rsidP="00035CBB">
      <w:pPr>
        <w:pStyle w:val="7Letteredlist"/>
        <w:numPr>
          <w:ilvl w:val="2"/>
          <w:numId w:val="6"/>
        </w:numPr>
      </w:pPr>
      <w:r w:rsidRPr="005F5DF2">
        <w:t xml:space="preserve">Object = 150 cm, </w:t>
      </w:r>
      <w:r w:rsidR="00F10FDB">
        <w:t xml:space="preserve">image = 500 mm (magnification </w:t>
      </w:r>
      <w:r w:rsidRPr="005F5DF2">
        <w:t>x1/3)</w:t>
      </w:r>
    </w:p>
    <w:p w14:paraId="760EB5EF" w14:textId="77777777" w:rsidR="005F5DF2" w:rsidRDefault="005F5DF2" w:rsidP="005F5DF2">
      <w:pPr>
        <w:pStyle w:val="7Letteredlist"/>
        <w:numPr>
          <w:ilvl w:val="0"/>
          <w:numId w:val="0"/>
        </w:numPr>
      </w:pPr>
    </w:p>
    <w:p w14:paraId="707F9EC6" w14:textId="52DCE4AB" w:rsidR="00510978" w:rsidRDefault="00510978" w:rsidP="001960B8">
      <w:pPr>
        <w:pStyle w:val="8Highlightedsection"/>
      </w:pPr>
      <w:r>
        <w:t>Assessment opportunity</w:t>
      </w:r>
    </w:p>
    <w:p w14:paraId="172E1C22" w14:textId="097E0190" w:rsidR="00FF40C8" w:rsidRPr="00CC4011" w:rsidRDefault="00CC4011" w:rsidP="00CC4011">
      <w:pPr>
        <w:pStyle w:val="8Highlightedsection"/>
        <w:rPr>
          <w:b w:val="0"/>
          <w:color w:val="auto"/>
        </w:rPr>
      </w:pPr>
      <w:r>
        <w:rPr>
          <w:b w:val="0"/>
          <w:color w:val="auto"/>
        </w:rPr>
        <w:t>Check students</w:t>
      </w:r>
      <w:r w:rsidR="00663958">
        <w:rPr>
          <w:b w:val="0"/>
          <w:color w:val="auto"/>
        </w:rPr>
        <w:t>’</w:t>
      </w:r>
      <w:r>
        <w:rPr>
          <w:b w:val="0"/>
          <w:color w:val="auto"/>
        </w:rPr>
        <w:t xml:space="preserve"> ability to change the subject of an equation by giving them examples in which they work out the magnification of an object.</w:t>
      </w:r>
    </w:p>
    <w:p w14:paraId="370724B1" w14:textId="77777777" w:rsidR="00F51CFE" w:rsidRDefault="00F51CFE" w:rsidP="005F5DF2">
      <w:pPr>
        <w:pStyle w:val="7Letteredlist"/>
        <w:numPr>
          <w:ilvl w:val="0"/>
          <w:numId w:val="0"/>
        </w:numPr>
        <w:sectPr w:rsidR="00F51CFE" w:rsidSect="00663958">
          <w:pgSz w:w="11906" w:h="16838"/>
          <w:pgMar w:top="1134" w:right="1134" w:bottom="1134" w:left="1134" w:header="720" w:footer="720" w:gutter="0"/>
          <w:cols w:space="720"/>
        </w:sectPr>
      </w:pPr>
    </w:p>
    <w:p w14:paraId="496D3007" w14:textId="6631638F" w:rsidR="0053503E" w:rsidRDefault="0053503E" w:rsidP="005F5DF2">
      <w:pPr>
        <w:pStyle w:val="1Mainheading"/>
      </w:pPr>
      <w:r>
        <w:lastRenderedPageBreak/>
        <w:t>Starter 1</w:t>
      </w:r>
    </w:p>
    <w:p w14:paraId="6DB8D0DB" w14:textId="0DBA6E02" w:rsidR="0053503E" w:rsidRDefault="0053503E" w:rsidP="0053503E">
      <w:pPr>
        <w:pStyle w:val="2Subheading"/>
      </w:pPr>
      <w:r>
        <w:t>What’s special about a lotus leaf?</w:t>
      </w:r>
      <w:r w:rsidRPr="006D32B0">
        <w:t xml:space="preserve"> </w:t>
      </w:r>
      <w:r>
        <w:t>—</w:t>
      </w:r>
      <w:r w:rsidRPr="006D32B0">
        <w:t xml:space="preserve"> PowerPoint</w:t>
      </w:r>
    </w:p>
    <w:p w14:paraId="38A942C3" w14:textId="77777777" w:rsidR="00C57585" w:rsidRDefault="00C57585" w:rsidP="00C57585">
      <w:pPr>
        <w:pStyle w:val="4Bodytext"/>
      </w:pPr>
    </w:p>
    <w:p w14:paraId="50730496" w14:textId="77777777" w:rsidR="00C57585" w:rsidRDefault="00C57585" w:rsidP="00C57585">
      <w:pPr>
        <w:pStyle w:val="4Bodytext"/>
      </w:pPr>
    </w:p>
    <w:p w14:paraId="6783CED9" w14:textId="6B9E19DE" w:rsidR="00C57585" w:rsidRDefault="00C57585" w:rsidP="00C57585">
      <w:pPr>
        <w:pStyle w:val="4Bodytext"/>
      </w:pPr>
      <w:r>
        <w:rPr>
          <w:noProof/>
          <w:lang w:eastAsia="en-GB"/>
        </w:rPr>
        <w:drawing>
          <wp:inline distT="0" distB="0" distL="0" distR="0" wp14:anchorId="2B53397C" wp14:editId="6DE46766">
            <wp:extent cx="6120130" cy="2138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B275" w14:textId="77777777" w:rsidR="00C57585" w:rsidRDefault="00C57585" w:rsidP="00C57585">
      <w:pPr>
        <w:pStyle w:val="4Bodytext"/>
      </w:pPr>
    </w:p>
    <w:p w14:paraId="69BB8FD1" w14:textId="77777777" w:rsidR="00C57585" w:rsidRDefault="00C57585" w:rsidP="00C57585">
      <w:pPr>
        <w:pStyle w:val="4Bodytext"/>
      </w:pPr>
    </w:p>
    <w:p w14:paraId="5B892FEC" w14:textId="6760A33F" w:rsidR="00C57585" w:rsidRDefault="00C57585" w:rsidP="00C57585">
      <w:pPr>
        <w:pStyle w:val="4Bodytext"/>
      </w:pPr>
      <w:r>
        <w:rPr>
          <w:noProof/>
          <w:lang w:eastAsia="en-GB"/>
        </w:rPr>
        <w:drawing>
          <wp:inline distT="0" distB="0" distL="0" distR="0" wp14:anchorId="016393A3" wp14:editId="01E3EAF5">
            <wp:extent cx="6120130" cy="21456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85867" w14:textId="77777777" w:rsidR="0053503E" w:rsidRDefault="0053503E" w:rsidP="00C57585">
      <w:pPr>
        <w:pStyle w:val="4Bodytext"/>
      </w:pPr>
    </w:p>
    <w:p w14:paraId="12C45BC9" w14:textId="77777777" w:rsidR="0053503E" w:rsidRDefault="0053503E" w:rsidP="00C57585">
      <w:pPr>
        <w:pStyle w:val="4Bodytext"/>
        <w:sectPr w:rsidR="0053503E" w:rsidSect="005F5DF2">
          <w:pgSz w:w="11906" w:h="16838"/>
          <w:pgMar w:top="1134" w:right="1134" w:bottom="1134" w:left="1134" w:header="720" w:footer="720" w:gutter="0"/>
          <w:cols w:space="720"/>
        </w:sectPr>
      </w:pPr>
    </w:p>
    <w:p w14:paraId="2AC9ED47" w14:textId="0B11EAE6" w:rsidR="005F5DF2" w:rsidRDefault="00FF40C8" w:rsidP="005F5DF2">
      <w:pPr>
        <w:pStyle w:val="1Mainheading"/>
      </w:pPr>
      <w:r w:rsidRPr="00FF40C8">
        <w:lastRenderedPageBreak/>
        <w:t>Main 3</w:t>
      </w:r>
    </w:p>
    <w:p w14:paraId="5473ED74" w14:textId="5E617B96" w:rsidR="005F5DF2" w:rsidRDefault="005F5DF2" w:rsidP="005F5DF2">
      <w:pPr>
        <w:pStyle w:val="2Subheading"/>
      </w:pPr>
      <w:r>
        <w:t>Magnification activity</w:t>
      </w:r>
      <w:r w:rsidR="00A926AC">
        <w:t xml:space="preserve"> — </w:t>
      </w:r>
      <w:r w:rsidR="00572AEE">
        <w:t>E</w:t>
      </w:r>
      <w:r>
        <w:t>xamples</w:t>
      </w:r>
    </w:p>
    <w:p w14:paraId="28EB3E7F" w14:textId="77777777" w:rsidR="005F5DF2" w:rsidRPr="005F5DF2" w:rsidRDefault="005F5DF2" w:rsidP="005F5DF2">
      <w:pPr>
        <w:pStyle w:val="4Bodytext"/>
        <w:rPr>
          <w:b/>
        </w:rPr>
      </w:pPr>
      <w:r w:rsidRPr="005F5DF2">
        <w:rPr>
          <w:b/>
        </w:rPr>
        <w:t>White crab spider, magnification x3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380"/>
      </w:tblGrid>
      <w:tr w:rsidR="005F5DF2" w14:paraId="4C8775B3" w14:textId="77777777" w:rsidTr="005F5DF2">
        <w:trPr>
          <w:trHeight w:val="4535"/>
        </w:trPr>
        <w:tc>
          <w:tcPr>
            <w:tcW w:w="4248" w:type="dxa"/>
            <w:shd w:val="clear" w:color="auto" w:fill="DCECEC" w:themeFill="accent3"/>
            <w:vAlign w:val="center"/>
          </w:tcPr>
          <w:p w14:paraId="523CF495" w14:textId="31BF316E" w:rsidR="005F5DF2" w:rsidRDefault="005F5DF2" w:rsidP="005F5DF2">
            <w:pPr>
              <w:pStyle w:val="4Bodytext"/>
              <w:spacing w:after="100" w:afterAutospacing="1"/>
            </w:pPr>
            <w:r>
              <w:rPr>
                <w:noProof/>
                <w:lang w:eastAsia="en-GB"/>
              </w:rPr>
              <w:drawing>
                <wp:inline distT="0" distB="0" distL="0" distR="0" wp14:anchorId="720EB229" wp14:editId="38368A43">
                  <wp:extent cx="2533650" cy="26554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65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shd w:val="clear" w:color="auto" w:fill="DCECEC" w:themeFill="accent3"/>
            <w:vAlign w:val="center"/>
          </w:tcPr>
          <w:p w14:paraId="6D14F6E6" w14:textId="27E4E36B" w:rsidR="00CC4011" w:rsidRDefault="00F76CEA" w:rsidP="005F5DF2">
            <w:pPr>
              <w:pStyle w:val="4Bodytext"/>
            </w:pPr>
            <w:r>
              <w:t>width</w:t>
            </w:r>
            <w:r w:rsidR="00CC4011">
              <w:t xml:space="preserve"> of spider in image</w:t>
            </w:r>
            <w:r>
              <w:t xml:space="preserve"> = 42 m</w:t>
            </w:r>
            <w:r w:rsidR="00CC4011">
              <w:t>m</w:t>
            </w:r>
          </w:p>
          <w:p w14:paraId="68B2C9D3" w14:textId="17A4C9FB" w:rsidR="005F5DF2" w:rsidRDefault="00F10FDB" w:rsidP="005F5DF2">
            <w:pPr>
              <w:pStyle w:val="4Bodytext"/>
            </w:pPr>
            <w:r>
              <w:t xml:space="preserve">magnification </w:t>
            </w:r>
            <w:r w:rsidR="005F5DF2">
              <w:t>x3</w:t>
            </w:r>
          </w:p>
          <w:p w14:paraId="2DF59D1D" w14:textId="77777777" w:rsidR="005F5DF2" w:rsidRDefault="005F5DF2" w:rsidP="005F5DF2">
            <w:pPr>
              <w:pStyle w:val="4Bodytext"/>
            </w:pPr>
          </w:p>
          <w:p w14:paraId="1D6D6ABC" w14:textId="09AE97EC" w:rsidR="005F5DF2" w:rsidRDefault="00CC4011" w:rsidP="005F5DF2">
            <w:pPr>
              <w:pStyle w:val="4Bodytext"/>
            </w:pPr>
            <w:r>
              <w:t xml:space="preserve">actual </w:t>
            </w:r>
            <w:r w:rsidR="005F5DF2">
              <w:t>width = image length ÷ magnification</w:t>
            </w:r>
          </w:p>
          <w:p w14:paraId="0F481375" w14:textId="77777777" w:rsidR="005F5DF2" w:rsidRDefault="005F5DF2" w:rsidP="005F5DF2">
            <w:pPr>
              <w:pStyle w:val="4Bodytext"/>
              <w:tabs>
                <w:tab w:val="clear" w:pos="1635"/>
              </w:tabs>
              <w:ind w:left="1451"/>
            </w:pPr>
            <w:r>
              <w:t>= 42 mm ÷ 3</w:t>
            </w:r>
          </w:p>
          <w:p w14:paraId="0B608A79" w14:textId="77777777" w:rsidR="005F5DF2" w:rsidRDefault="005F5DF2" w:rsidP="005F5DF2">
            <w:pPr>
              <w:pStyle w:val="4Bodytext"/>
              <w:tabs>
                <w:tab w:val="clear" w:pos="1635"/>
              </w:tabs>
              <w:ind w:left="1451"/>
            </w:pPr>
            <w:r>
              <w:t>= 14 mm</w:t>
            </w:r>
          </w:p>
          <w:p w14:paraId="077FCA7B" w14:textId="4975EC64" w:rsidR="005F5DF2" w:rsidRDefault="005F5DF2" w:rsidP="005F5DF2">
            <w:pPr>
              <w:pStyle w:val="4Bodytext"/>
            </w:pPr>
            <w:r>
              <w:t>The spider is three times smaller than the image.</w:t>
            </w:r>
          </w:p>
        </w:tc>
      </w:tr>
    </w:tbl>
    <w:p w14:paraId="03BAA481" w14:textId="4DD6D60E" w:rsidR="005F5DF2" w:rsidRDefault="005F5DF2" w:rsidP="005F5DF2">
      <w:pPr>
        <w:pStyle w:val="4Bodytext"/>
      </w:pPr>
    </w:p>
    <w:p w14:paraId="04E23522" w14:textId="77777777" w:rsidR="00A926AC" w:rsidRDefault="00A926AC" w:rsidP="005F5DF2">
      <w:pPr>
        <w:pStyle w:val="4Bodytext"/>
      </w:pPr>
    </w:p>
    <w:p w14:paraId="1C74C261" w14:textId="5A9B14CD" w:rsidR="005F5DF2" w:rsidRPr="005F5DF2" w:rsidRDefault="005F5DF2" w:rsidP="005F5DF2">
      <w:pPr>
        <w:pStyle w:val="4Bodytext"/>
        <w:rPr>
          <w:b/>
        </w:rPr>
      </w:pPr>
      <w:r w:rsidRPr="005F5DF2">
        <w:rPr>
          <w:b/>
        </w:rPr>
        <w:t>African whit</w:t>
      </w:r>
      <w:r w:rsidR="00CC4011">
        <w:rPr>
          <w:b/>
        </w:rPr>
        <w:t xml:space="preserve">e-backed duck (magnification x </w:t>
      </w:r>
      <w:r w:rsidR="003068EB" w:rsidRPr="003068EB">
        <w:rPr>
          <w:b/>
        </w:rPr>
        <w:t>¼</w:t>
      </w:r>
      <w:r w:rsidRPr="005F5DF2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592"/>
      </w:tblGrid>
      <w:tr w:rsidR="005F5DF2" w14:paraId="742646A8" w14:textId="77777777" w:rsidTr="00A926AC">
        <w:trPr>
          <w:trHeight w:val="3572"/>
        </w:trPr>
        <w:tc>
          <w:tcPr>
            <w:tcW w:w="5046" w:type="dxa"/>
            <w:shd w:val="clear" w:color="auto" w:fill="DCECEC" w:themeFill="accent3"/>
            <w:vAlign w:val="center"/>
          </w:tcPr>
          <w:p w14:paraId="546BB8AE" w14:textId="77777777" w:rsidR="005F5DF2" w:rsidRDefault="005F5DF2" w:rsidP="00A926AC">
            <w:pPr>
              <w:pStyle w:val="4Bodytext"/>
              <w:spacing w:after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BCEA04" wp14:editId="33B1D2BD">
                  <wp:extent cx="3064956" cy="2120486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956" cy="2120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shd w:val="clear" w:color="auto" w:fill="DCECEC" w:themeFill="accent3"/>
            <w:vAlign w:val="center"/>
          </w:tcPr>
          <w:p w14:paraId="0A3E0E92" w14:textId="2F5E6165" w:rsidR="00CC4011" w:rsidRDefault="00CC4011" w:rsidP="005F5DF2">
            <w:pPr>
              <w:pStyle w:val="4Bodytext"/>
              <w:spacing w:after="100" w:afterAutospacing="1"/>
              <w:rPr>
                <w:sz w:val="22"/>
              </w:rPr>
            </w:pPr>
            <w:r>
              <w:rPr>
                <w:sz w:val="22"/>
              </w:rPr>
              <w:t>width of duck in image</w:t>
            </w:r>
            <w:r w:rsidR="00D95766">
              <w:rPr>
                <w:sz w:val="22"/>
              </w:rPr>
              <w:t xml:space="preserve"> = 64</w:t>
            </w:r>
            <w:r w:rsidR="005F5DF2" w:rsidRPr="00F76CEA">
              <w:rPr>
                <w:sz w:val="22"/>
              </w:rPr>
              <w:t xml:space="preserve"> </w:t>
            </w:r>
            <w:r w:rsidR="00F76CEA" w:rsidRPr="00F76CEA">
              <w:rPr>
                <w:sz w:val="22"/>
              </w:rPr>
              <w:t>m</w:t>
            </w:r>
            <w:r w:rsidR="00B7258D">
              <w:rPr>
                <w:sz w:val="22"/>
              </w:rPr>
              <w:t>m magnification  x</w:t>
            </w:r>
            <w:r w:rsidR="003068EB">
              <w:rPr>
                <w:sz w:val="22"/>
              </w:rPr>
              <w:t xml:space="preserve"> </w:t>
            </w:r>
            <w:r w:rsidR="00B7258D" w:rsidRPr="003A035F">
              <w:rPr>
                <w:rFonts w:asciiTheme="minorHAnsi" w:hAnsiTheme="minorHAnsi"/>
                <w:sz w:val="22"/>
              </w:rPr>
              <w:t>¼</w:t>
            </w:r>
          </w:p>
          <w:p w14:paraId="2028DE17" w14:textId="784E35D3" w:rsidR="005F5DF2" w:rsidRPr="005F5DF2" w:rsidRDefault="004169E7" w:rsidP="005F5DF2">
            <w:pPr>
              <w:pStyle w:val="4Bodytext"/>
              <w:rPr>
                <w:sz w:val="20"/>
              </w:rPr>
            </w:pPr>
            <w:r>
              <w:rPr>
                <w:sz w:val="20"/>
              </w:rPr>
              <w:t xml:space="preserve">actual </w:t>
            </w:r>
            <w:r w:rsidR="005F5DF2" w:rsidRPr="005F5DF2">
              <w:rPr>
                <w:sz w:val="20"/>
              </w:rPr>
              <w:t>width = image length ÷ magnification</w:t>
            </w:r>
          </w:p>
          <w:p w14:paraId="47F77346" w14:textId="5957A1CE" w:rsidR="00A926AC" w:rsidRDefault="00D95766" w:rsidP="00A926AC">
            <w:pPr>
              <w:pStyle w:val="4Bodytext"/>
              <w:ind w:left="1225"/>
            </w:pPr>
            <w:r>
              <w:t>= 64</w:t>
            </w:r>
            <w:r w:rsidR="00CC4011">
              <w:t xml:space="preserve"> mm ÷ </w:t>
            </w:r>
            <w:r w:rsidR="00B7258D" w:rsidRPr="003A035F">
              <w:rPr>
                <w:rFonts w:asciiTheme="minorHAnsi" w:hAnsiTheme="minorHAnsi"/>
              </w:rPr>
              <w:t>¼</w:t>
            </w:r>
          </w:p>
          <w:p w14:paraId="7B0E2562" w14:textId="777B3EEE" w:rsidR="00A926AC" w:rsidRDefault="00B7258D" w:rsidP="00B7258D">
            <w:pPr>
              <w:pStyle w:val="4Bodytext"/>
            </w:pPr>
            <w:r>
              <w:t xml:space="preserve">                 </w:t>
            </w:r>
            <w:r w:rsidR="00D95766">
              <w:t>= 64</w:t>
            </w:r>
            <w:r w:rsidR="00CC4011">
              <w:t xml:space="preserve"> mm x 4</w:t>
            </w:r>
          </w:p>
          <w:p w14:paraId="71B0E0E5" w14:textId="72739801" w:rsidR="005F5DF2" w:rsidRDefault="00D95766" w:rsidP="00A926AC">
            <w:pPr>
              <w:pStyle w:val="4Bodytext"/>
              <w:ind w:left="1225"/>
            </w:pPr>
            <w:r>
              <w:t>= 256</w:t>
            </w:r>
            <w:r w:rsidR="00A926AC">
              <w:t xml:space="preserve"> mm</w:t>
            </w:r>
          </w:p>
          <w:p w14:paraId="79FCD939" w14:textId="7C1320E7" w:rsidR="00A926AC" w:rsidRDefault="00A926AC" w:rsidP="00A926AC">
            <w:pPr>
              <w:pStyle w:val="4Bodytext"/>
            </w:pPr>
            <w:r>
              <w:t>The duck is two times bigger than the image.</w:t>
            </w:r>
          </w:p>
        </w:tc>
      </w:tr>
    </w:tbl>
    <w:p w14:paraId="6D43EBB4" w14:textId="078F2E5C" w:rsidR="005F5DF2" w:rsidRDefault="005F5DF2" w:rsidP="005F5DF2">
      <w:pPr>
        <w:pStyle w:val="4Bodytext"/>
      </w:pPr>
    </w:p>
    <w:p w14:paraId="1D25CE02" w14:textId="77777777" w:rsidR="005F5DF2" w:rsidRDefault="005F5DF2" w:rsidP="005F5DF2">
      <w:pPr>
        <w:pStyle w:val="4Bodytext"/>
        <w:sectPr w:rsidR="005F5DF2" w:rsidSect="005F5DF2">
          <w:pgSz w:w="11906" w:h="16838"/>
          <w:pgMar w:top="1134" w:right="1134" w:bottom="1134" w:left="1134" w:header="720" w:footer="720" w:gutter="0"/>
          <w:cols w:space="720"/>
        </w:sectPr>
      </w:pPr>
    </w:p>
    <w:p w14:paraId="66576C18" w14:textId="109C7911" w:rsidR="005F5DF2" w:rsidRDefault="00572AEE" w:rsidP="00A926AC">
      <w:pPr>
        <w:pStyle w:val="2Subheading"/>
      </w:pPr>
      <w:r>
        <w:lastRenderedPageBreak/>
        <w:t>Magnification activity – T</w:t>
      </w:r>
      <w:r w:rsidR="005F5DF2">
        <w:t>ask</w:t>
      </w:r>
    </w:p>
    <w:p w14:paraId="5D55B3DE" w14:textId="2F097260" w:rsidR="005F5DF2" w:rsidRDefault="005F5DF2" w:rsidP="005F5DF2">
      <w:pPr>
        <w:pStyle w:val="4Bodytext"/>
      </w:pPr>
      <w:r>
        <w:t>Use the information to work out the actual size of the following animals.</w:t>
      </w:r>
      <w:r w:rsidR="00347153">
        <w:t xml:space="preserve">  Write your answers to the nearest whole number.</w:t>
      </w:r>
    </w:p>
    <w:p w14:paraId="6D7D2150" w14:textId="58A58F1F" w:rsidR="005F5DF2" w:rsidRDefault="005F5DF2" w:rsidP="00035CBB">
      <w:pPr>
        <w:pStyle w:val="5Numberedlist"/>
        <w:numPr>
          <w:ilvl w:val="0"/>
          <w:numId w:val="7"/>
        </w:numPr>
      </w:pPr>
      <w:r>
        <w:t>Fritillary butterfly, magnification x2</w:t>
      </w:r>
    </w:p>
    <w:p w14:paraId="7473EDC0" w14:textId="4B0C68D7" w:rsidR="005F5DF2" w:rsidRDefault="00663958" w:rsidP="00A926AC">
      <w:pPr>
        <w:pStyle w:val="4Bodytext"/>
        <w:jc w:val="center"/>
      </w:pPr>
      <w:r>
        <w:rPr>
          <w:noProof/>
          <w:lang w:eastAsia="en-GB"/>
        </w:rPr>
        <w:drawing>
          <wp:inline distT="0" distB="0" distL="0" distR="0" wp14:anchorId="585329AE" wp14:editId="71A45E82">
            <wp:extent cx="5038527" cy="3387658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085_butterfl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27" cy="33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E940" w14:textId="6FD05F0C" w:rsidR="00A926AC" w:rsidRPr="004751EC" w:rsidRDefault="00CC4011" w:rsidP="004751EC">
      <w:pPr>
        <w:pStyle w:val="4Bodytext"/>
        <w:tabs>
          <w:tab w:val="clear" w:pos="1635"/>
          <w:tab w:val="left" w:leader="dot" w:pos="5245"/>
          <w:tab w:val="left" w:leader="dot" w:pos="7938"/>
        </w:tabs>
        <w:spacing w:before="360"/>
        <w:rPr>
          <w:sz w:val="20"/>
        </w:rPr>
      </w:pPr>
      <w:r w:rsidRPr="004751EC">
        <w:rPr>
          <w:sz w:val="20"/>
        </w:rPr>
        <w:t>W</w:t>
      </w:r>
      <w:r w:rsidR="00A926AC" w:rsidRPr="004751EC">
        <w:rPr>
          <w:sz w:val="20"/>
        </w:rPr>
        <w:t>idth</w:t>
      </w:r>
      <w:r w:rsidR="00347153">
        <w:rPr>
          <w:sz w:val="20"/>
        </w:rPr>
        <w:t xml:space="preserve"> of butterfly </w:t>
      </w:r>
      <w:r>
        <w:rPr>
          <w:sz w:val="20"/>
        </w:rPr>
        <w:t xml:space="preserve">in image </w:t>
      </w:r>
      <w:r w:rsidR="00A926AC" w:rsidRPr="004751EC">
        <w:rPr>
          <w:sz w:val="20"/>
        </w:rPr>
        <w:t xml:space="preserve">= </w:t>
      </w:r>
      <w:r w:rsidR="00A926AC" w:rsidRPr="004751EC">
        <w:rPr>
          <w:sz w:val="20"/>
        </w:rPr>
        <w:tab/>
      </w:r>
      <w:r w:rsidR="004751EC">
        <w:rPr>
          <w:sz w:val="20"/>
        </w:rPr>
        <w:t xml:space="preserve"> </w:t>
      </w:r>
      <w:r w:rsidR="00E523B4">
        <w:rPr>
          <w:sz w:val="20"/>
        </w:rPr>
        <w:t xml:space="preserve">mm, magnification </w:t>
      </w:r>
      <w:r w:rsidR="00A926AC" w:rsidRPr="004751EC">
        <w:rPr>
          <w:sz w:val="20"/>
        </w:rPr>
        <w:tab/>
      </w:r>
    </w:p>
    <w:p w14:paraId="58C11C8E" w14:textId="7B4A534C" w:rsidR="00A926AC" w:rsidRPr="004751EC" w:rsidRDefault="004169E7" w:rsidP="004751EC">
      <w:pPr>
        <w:pStyle w:val="4Bodytext"/>
        <w:tabs>
          <w:tab w:val="clear" w:pos="1635"/>
          <w:tab w:val="left" w:pos="1985"/>
        </w:tabs>
        <w:spacing w:before="360"/>
        <w:rPr>
          <w:sz w:val="20"/>
        </w:rPr>
      </w:pPr>
      <w:r>
        <w:rPr>
          <w:sz w:val="20"/>
        </w:rPr>
        <w:t>Actual width of butterfly</w:t>
      </w:r>
      <w:r w:rsidR="00A926AC" w:rsidRPr="004751EC">
        <w:rPr>
          <w:sz w:val="20"/>
        </w:rPr>
        <w:t>= image width ÷ magnification</w:t>
      </w:r>
    </w:p>
    <w:p w14:paraId="2DC2541D" w14:textId="47F8F65E" w:rsidR="00A926AC" w:rsidRPr="004751EC" w:rsidRDefault="00A926AC" w:rsidP="004751EC">
      <w:pPr>
        <w:pStyle w:val="4Bodytext"/>
        <w:tabs>
          <w:tab w:val="clear" w:pos="1635"/>
          <w:tab w:val="left" w:pos="1985"/>
          <w:tab w:val="left" w:leader="dot" w:pos="3402"/>
          <w:tab w:val="left" w:leader="dot" w:pos="5670"/>
        </w:tabs>
        <w:spacing w:before="360"/>
        <w:rPr>
          <w:sz w:val="20"/>
        </w:rPr>
      </w:pPr>
      <w:r w:rsidRPr="004751EC">
        <w:rPr>
          <w:sz w:val="20"/>
        </w:rPr>
        <w:tab/>
        <w:t xml:space="preserve">= </w:t>
      </w:r>
      <w:r w:rsidRPr="004751EC">
        <w:rPr>
          <w:sz w:val="20"/>
        </w:rPr>
        <w:tab/>
        <w:t xml:space="preserve"> mm ÷ </w:t>
      </w:r>
      <w:r w:rsidRPr="004751EC">
        <w:rPr>
          <w:sz w:val="20"/>
        </w:rPr>
        <w:tab/>
      </w:r>
    </w:p>
    <w:p w14:paraId="1E74C9FA" w14:textId="0BBAE79C" w:rsidR="005F5DF2" w:rsidRPr="004751EC" w:rsidRDefault="00A926AC" w:rsidP="004751EC">
      <w:pPr>
        <w:pStyle w:val="4Bodytext"/>
        <w:tabs>
          <w:tab w:val="clear" w:pos="1635"/>
          <w:tab w:val="left" w:pos="1985"/>
          <w:tab w:val="left" w:leader="dot" w:pos="3402"/>
        </w:tabs>
        <w:spacing w:before="360"/>
        <w:rPr>
          <w:sz w:val="20"/>
        </w:rPr>
      </w:pPr>
      <w:r w:rsidRPr="004751EC">
        <w:rPr>
          <w:sz w:val="20"/>
        </w:rPr>
        <w:tab/>
        <w:t xml:space="preserve">= </w:t>
      </w:r>
      <w:r w:rsidRPr="004751EC">
        <w:rPr>
          <w:sz w:val="20"/>
        </w:rPr>
        <w:tab/>
        <w:t xml:space="preserve"> mm</w:t>
      </w:r>
    </w:p>
    <w:p w14:paraId="4B49FEB3" w14:textId="0DF69475" w:rsidR="004751EC" w:rsidRDefault="004751EC" w:rsidP="004751EC">
      <w:pPr>
        <w:pStyle w:val="5Numberedlist"/>
      </w:pPr>
      <w:r>
        <w:t>Rhopalid bug, magnification x3</w:t>
      </w:r>
    </w:p>
    <w:p w14:paraId="0313B54E" w14:textId="00BBE073" w:rsidR="004751EC" w:rsidRPr="004751EC" w:rsidRDefault="00663958" w:rsidP="004751EC">
      <w:pPr>
        <w:pStyle w:val="4Bodytext"/>
        <w:tabs>
          <w:tab w:val="clear" w:pos="1635"/>
          <w:tab w:val="left" w:leader="dot" w:pos="7088"/>
          <w:tab w:val="left" w:leader="dot" w:pos="9638"/>
        </w:tabs>
        <w:spacing w:before="360"/>
        <w:ind w:left="2127"/>
        <w:rPr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17792" behindDoc="1" locked="0" layoutInCell="1" allowOverlap="1" wp14:anchorId="10E6AAC3" wp14:editId="18359A9D">
            <wp:simplePos x="0" y="0"/>
            <wp:positionH relativeFrom="column">
              <wp:posOffset>14230</wp:posOffset>
            </wp:positionH>
            <wp:positionV relativeFrom="paragraph">
              <wp:posOffset>103332</wp:posOffset>
            </wp:positionV>
            <wp:extent cx="1221047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240" y="21459"/>
                <wp:lineTo x="2124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085_bu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047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3B4">
        <w:rPr>
          <w:sz w:val="20"/>
        </w:rPr>
        <w:t>Leng</w:t>
      </w:r>
      <w:r w:rsidR="00CC4011">
        <w:rPr>
          <w:sz w:val="20"/>
        </w:rPr>
        <w:t>th of bug in image = ………………</w:t>
      </w:r>
      <w:r w:rsidR="00E523B4">
        <w:rPr>
          <w:sz w:val="20"/>
        </w:rPr>
        <w:t xml:space="preserve">mm, magnification </w:t>
      </w:r>
      <w:r w:rsidR="004751EC" w:rsidRPr="004751EC">
        <w:rPr>
          <w:sz w:val="20"/>
        </w:rPr>
        <w:tab/>
      </w:r>
    </w:p>
    <w:p w14:paraId="261F3500" w14:textId="16A46E94" w:rsidR="004751EC" w:rsidRPr="004751EC" w:rsidRDefault="004169E7" w:rsidP="004751EC">
      <w:pPr>
        <w:pStyle w:val="4Bodytext"/>
        <w:tabs>
          <w:tab w:val="clear" w:pos="1635"/>
          <w:tab w:val="left" w:pos="1985"/>
        </w:tabs>
        <w:spacing w:before="360"/>
        <w:ind w:left="2127"/>
        <w:rPr>
          <w:sz w:val="20"/>
        </w:rPr>
      </w:pPr>
      <w:r>
        <w:rPr>
          <w:sz w:val="20"/>
        </w:rPr>
        <w:t>Actual width of bug</w:t>
      </w:r>
      <w:r w:rsidR="004751EC" w:rsidRPr="004751EC">
        <w:rPr>
          <w:sz w:val="20"/>
        </w:rPr>
        <w:tab/>
        <w:t>= image width ÷ magnification</w:t>
      </w:r>
    </w:p>
    <w:p w14:paraId="1640F54E" w14:textId="792BCE21" w:rsidR="004751EC" w:rsidRPr="004751EC" w:rsidRDefault="004751EC" w:rsidP="004751EC">
      <w:pPr>
        <w:pStyle w:val="4Bodytext"/>
        <w:tabs>
          <w:tab w:val="clear" w:pos="1635"/>
          <w:tab w:val="left" w:pos="1985"/>
          <w:tab w:val="left" w:leader="dot" w:pos="3402"/>
          <w:tab w:val="left" w:leader="dot" w:pos="5670"/>
        </w:tabs>
        <w:spacing w:before="360"/>
        <w:ind w:left="2127"/>
        <w:rPr>
          <w:sz w:val="20"/>
        </w:rPr>
      </w:pPr>
      <w:r w:rsidRPr="004751EC">
        <w:rPr>
          <w:sz w:val="20"/>
        </w:rPr>
        <w:tab/>
        <w:t xml:space="preserve">= </w:t>
      </w:r>
      <w:r w:rsidRPr="004751EC">
        <w:rPr>
          <w:sz w:val="20"/>
        </w:rPr>
        <w:tab/>
        <w:t xml:space="preserve"> mm ÷ </w:t>
      </w:r>
      <w:r w:rsidRPr="004751EC">
        <w:rPr>
          <w:sz w:val="20"/>
        </w:rPr>
        <w:tab/>
      </w:r>
    </w:p>
    <w:p w14:paraId="550F7392" w14:textId="38781835" w:rsidR="004751EC" w:rsidRPr="004751EC" w:rsidRDefault="004751EC" w:rsidP="004751EC">
      <w:pPr>
        <w:pStyle w:val="4Bodytext"/>
        <w:tabs>
          <w:tab w:val="clear" w:pos="1635"/>
          <w:tab w:val="left" w:pos="1985"/>
          <w:tab w:val="left" w:leader="dot" w:pos="3402"/>
        </w:tabs>
        <w:spacing w:before="360"/>
        <w:ind w:left="2127"/>
        <w:rPr>
          <w:sz w:val="20"/>
        </w:rPr>
      </w:pPr>
      <w:r w:rsidRPr="004751EC">
        <w:rPr>
          <w:sz w:val="20"/>
        </w:rPr>
        <w:tab/>
        <w:t xml:space="preserve">= </w:t>
      </w:r>
      <w:r w:rsidRPr="004751EC">
        <w:rPr>
          <w:sz w:val="20"/>
        </w:rPr>
        <w:tab/>
        <w:t xml:space="preserve"> mm</w:t>
      </w:r>
    </w:p>
    <w:p w14:paraId="62B1E728" w14:textId="77777777" w:rsidR="004751EC" w:rsidRDefault="004751EC" w:rsidP="005F5DF2">
      <w:pPr>
        <w:pStyle w:val="4Bodytext"/>
      </w:pPr>
    </w:p>
    <w:p w14:paraId="5DFDC491" w14:textId="77777777" w:rsidR="004751EC" w:rsidRDefault="004751EC" w:rsidP="005F5DF2">
      <w:pPr>
        <w:pStyle w:val="4Bodytext"/>
        <w:sectPr w:rsidR="004751EC" w:rsidSect="005F5DF2">
          <w:pgSz w:w="11906" w:h="16838"/>
          <w:pgMar w:top="1134" w:right="1134" w:bottom="1134" w:left="1134" w:header="720" w:footer="720" w:gutter="0"/>
          <w:cols w:space="720"/>
        </w:sectPr>
      </w:pPr>
    </w:p>
    <w:p w14:paraId="4B7B79B7" w14:textId="642ADB60" w:rsidR="005F5DF2" w:rsidRDefault="00CD450D" w:rsidP="00692B9D">
      <w:pPr>
        <w:pStyle w:val="5Numberedlist"/>
        <w:tabs>
          <w:tab w:val="clear" w:pos="1635"/>
        </w:tabs>
        <w:spacing w:before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34176" behindDoc="1" locked="0" layoutInCell="1" allowOverlap="1" wp14:anchorId="6B348ACB" wp14:editId="55E66A25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2964180" cy="2743200"/>
            <wp:effectExtent l="0" t="0" r="7620" b="0"/>
            <wp:wrapTight wrapText="bothSides">
              <wp:wrapPolygon edited="0">
                <wp:start x="0" y="0"/>
                <wp:lineTo x="0" y="21450"/>
                <wp:lineTo x="21517" y="21450"/>
                <wp:lineTo x="2151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085_cow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B9D">
        <w:t xml:space="preserve">Hereford cow, magnification x </w:t>
      </w:r>
      <w:r w:rsidR="00692B9D" w:rsidRPr="003A035F">
        <w:rPr>
          <w:vertAlign w:val="superscript"/>
        </w:rPr>
        <w:t>1</w:t>
      </w:r>
      <w:r w:rsidR="00692B9D">
        <w:t>/</w:t>
      </w:r>
      <w:r w:rsidR="00692B9D" w:rsidRPr="003A035F">
        <w:rPr>
          <w:vertAlign w:val="subscript"/>
        </w:rPr>
        <w:t>20</w:t>
      </w:r>
    </w:p>
    <w:p w14:paraId="5AF933D3" w14:textId="30494A8B" w:rsidR="005F5DF2" w:rsidRDefault="005F5DF2" w:rsidP="00692B9D">
      <w:pPr>
        <w:pStyle w:val="4Bodytext"/>
        <w:tabs>
          <w:tab w:val="clear" w:pos="1635"/>
        </w:tabs>
      </w:pPr>
      <w:r>
        <w:t>How tall is the Hereford cow (measure foot to shoulder)?</w:t>
      </w:r>
    </w:p>
    <w:p w14:paraId="25461765" w14:textId="2F18089E" w:rsidR="005F5DF2" w:rsidRDefault="005F5DF2" w:rsidP="00692B9D">
      <w:pPr>
        <w:pStyle w:val="4Bodytext"/>
        <w:tabs>
          <w:tab w:val="clear" w:pos="1635"/>
        </w:tabs>
      </w:pPr>
    </w:p>
    <w:p w14:paraId="06C7D277" w14:textId="2B4308BC" w:rsidR="00692B9D" w:rsidRDefault="00692B9D" w:rsidP="00692B9D">
      <w:pPr>
        <w:pStyle w:val="4Bodytext"/>
        <w:tabs>
          <w:tab w:val="clear" w:pos="1635"/>
        </w:tabs>
      </w:pPr>
    </w:p>
    <w:p w14:paraId="1062C123" w14:textId="59F6DAC0" w:rsidR="00692B9D" w:rsidRDefault="00692B9D" w:rsidP="00692B9D">
      <w:pPr>
        <w:pStyle w:val="4Bodytext"/>
        <w:tabs>
          <w:tab w:val="clear" w:pos="1635"/>
        </w:tabs>
      </w:pPr>
    </w:p>
    <w:p w14:paraId="37982778" w14:textId="5165D20C" w:rsidR="00692B9D" w:rsidRDefault="00692B9D" w:rsidP="00692B9D">
      <w:pPr>
        <w:pStyle w:val="4Bodytext"/>
        <w:tabs>
          <w:tab w:val="clear" w:pos="1635"/>
        </w:tabs>
      </w:pPr>
    </w:p>
    <w:p w14:paraId="632EF292" w14:textId="53BE6CD6" w:rsidR="00692B9D" w:rsidRDefault="00692B9D" w:rsidP="00692B9D">
      <w:pPr>
        <w:pStyle w:val="4Bodytext"/>
        <w:tabs>
          <w:tab w:val="clear" w:pos="1635"/>
        </w:tabs>
      </w:pPr>
    </w:p>
    <w:p w14:paraId="1B1CABED" w14:textId="04A76101" w:rsidR="00692B9D" w:rsidRDefault="00692B9D" w:rsidP="00692B9D">
      <w:pPr>
        <w:pStyle w:val="4Bodytext"/>
        <w:tabs>
          <w:tab w:val="clear" w:pos="1635"/>
        </w:tabs>
      </w:pPr>
    </w:p>
    <w:p w14:paraId="35FC5141" w14:textId="4227A356" w:rsidR="00692B9D" w:rsidRDefault="00692B9D" w:rsidP="00692B9D">
      <w:pPr>
        <w:pStyle w:val="4Bodytext"/>
        <w:tabs>
          <w:tab w:val="clear" w:pos="1635"/>
        </w:tabs>
      </w:pPr>
    </w:p>
    <w:p w14:paraId="2BC60042" w14:textId="05C941D0" w:rsidR="00692B9D" w:rsidRDefault="00692B9D" w:rsidP="00692B9D">
      <w:pPr>
        <w:pStyle w:val="4Bodytext"/>
        <w:tabs>
          <w:tab w:val="clear" w:pos="1635"/>
        </w:tabs>
      </w:pPr>
    </w:p>
    <w:p w14:paraId="3B4DD8FC" w14:textId="77777777" w:rsidR="006A652B" w:rsidRPr="006A652B" w:rsidRDefault="006A652B" w:rsidP="00692B9D">
      <w:pPr>
        <w:pStyle w:val="4Bodytext"/>
        <w:tabs>
          <w:tab w:val="clear" w:pos="1635"/>
        </w:tabs>
        <w:rPr>
          <w:sz w:val="14"/>
        </w:rPr>
      </w:pPr>
    </w:p>
    <w:p w14:paraId="0CFC4D32" w14:textId="75021515" w:rsidR="005F5DF2" w:rsidRDefault="00692B9D" w:rsidP="00692B9D">
      <w:pPr>
        <w:pStyle w:val="5Numberedlist"/>
      </w:pPr>
      <w:r w:rsidRPr="00692B9D">
        <w:t xml:space="preserve">Grapes on a vine, magnification x </w:t>
      </w:r>
      <w:r w:rsidR="003068EB" w:rsidRPr="003068EB">
        <w:rPr>
          <w:rFonts w:asciiTheme="minorHAnsi" w:hAnsiTheme="minorHAnsi"/>
          <w:vertAlign w:val="superscript"/>
        </w:rPr>
        <w:t>1</w:t>
      </w:r>
      <w:r w:rsidR="003068EB" w:rsidRPr="003068EB">
        <w:rPr>
          <w:rFonts w:asciiTheme="minorHAnsi" w:hAnsiTheme="minorHAnsi"/>
        </w:rPr>
        <w:t>/</w:t>
      </w:r>
      <w:r w:rsidR="003068EB" w:rsidRPr="003068EB">
        <w:rPr>
          <w:rFonts w:asciiTheme="minorHAnsi" w:hAnsiTheme="minorHAnsi"/>
          <w:vertAlign w:val="subscript"/>
        </w:rPr>
        <w:t>2</w:t>
      </w:r>
    </w:p>
    <w:p w14:paraId="15455CEA" w14:textId="6BEFAE54" w:rsidR="00B7258D" w:rsidRDefault="00572AEE" w:rsidP="00C47AF7">
      <w:pPr>
        <w:pStyle w:val="5Numberedlist"/>
        <w:numPr>
          <w:ilvl w:val="0"/>
          <w:numId w:val="0"/>
        </w:num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7C4EE3B9" wp14:editId="40DCA8F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3061970" cy="3325495"/>
            <wp:effectExtent l="0" t="0" r="5080" b="8255"/>
            <wp:wrapTight wrapText="bothSides">
              <wp:wrapPolygon edited="0">
                <wp:start x="0" y="0"/>
                <wp:lineTo x="0" y="21530"/>
                <wp:lineTo x="21501" y="21530"/>
                <wp:lineTo x="2150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085_grap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A1FED" w14:textId="6CB1BFA7" w:rsidR="005F5DF2" w:rsidRDefault="005F5DF2" w:rsidP="00692B9D">
      <w:pPr>
        <w:pStyle w:val="4Bodytext"/>
        <w:tabs>
          <w:tab w:val="clear" w:pos="1635"/>
        </w:tabs>
      </w:pPr>
      <w:r>
        <w:t>How long is the bunch of grapes?</w:t>
      </w:r>
    </w:p>
    <w:p w14:paraId="7971F545" w14:textId="6AE55780" w:rsidR="005F5DF2" w:rsidRDefault="005F5DF2" w:rsidP="00692B9D">
      <w:pPr>
        <w:pStyle w:val="4Bodytext"/>
        <w:tabs>
          <w:tab w:val="clear" w:pos="1635"/>
        </w:tabs>
      </w:pPr>
    </w:p>
    <w:p w14:paraId="29F3B4C4" w14:textId="48093095" w:rsidR="00035CBB" w:rsidRDefault="00035CBB" w:rsidP="00692B9D">
      <w:pPr>
        <w:pStyle w:val="4Bodytext"/>
        <w:tabs>
          <w:tab w:val="clear" w:pos="1635"/>
        </w:tabs>
      </w:pPr>
    </w:p>
    <w:p w14:paraId="12AB8452" w14:textId="5DA84B43" w:rsidR="00035CBB" w:rsidRDefault="00035CBB" w:rsidP="00692B9D">
      <w:pPr>
        <w:pStyle w:val="4Bodytext"/>
        <w:tabs>
          <w:tab w:val="clear" w:pos="1635"/>
        </w:tabs>
      </w:pPr>
    </w:p>
    <w:p w14:paraId="58FFF430" w14:textId="3EB0D288" w:rsidR="00035CBB" w:rsidRDefault="00035CBB" w:rsidP="00692B9D">
      <w:pPr>
        <w:pStyle w:val="4Bodytext"/>
        <w:tabs>
          <w:tab w:val="clear" w:pos="1635"/>
        </w:tabs>
      </w:pPr>
    </w:p>
    <w:p w14:paraId="6E47AA54" w14:textId="4F2B503B" w:rsidR="00035CBB" w:rsidRDefault="00035CBB" w:rsidP="00692B9D">
      <w:pPr>
        <w:pStyle w:val="4Bodytext"/>
        <w:tabs>
          <w:tab w:val="clear" w:pos="1635"/>
        </w:tabs>
      </w:pPr>
    </w:p>
    <w:p w14:paraId="4E5E5100" w14:textId="69CB3FA3" w:rsidR="00035CBB" w:rsidRDefault="00035CBB" w:rsidP="00692B9D">
      <w:pPr>
        <w:pStyle w:val="4Bodytext"/>
        <w:tabs>
          <w:tab w:val="clear" w:pos="1635"/>
        </w:tabs>
      </w:pPr>
    </w:p>
    <w:p w14:paraId="135649D7" w14:textId="7C90179A" w:rsidR="00035CBB" w:rsidRDefault="00035CBB" w:rsidP="00692B9D">
      <w:pPr>
        <w:pStyle w:val="4Bodytext"/>
        <w:tabs>
          <w:tab w:val="clear" w:pos="1635"/>
        </w:tabs>
      </w:pPr>
    </w:p>
    <w:p w14:paraId="705B729A" w14:textId="36A9A5C9" w:rsidR="00035CBB" w:rsidRDefault="00035CBB" w:rsidP="00692B9D">
      <w:pPr>
        <w:pStyle w:val="4Bodytext"/>
        <w:tabs>
          <w:tab w:val="clear" w:pos="1635"/>
        </w:tabs>
      </w:pPr>
    </w:p>
    <w:p w14:paraId="7F48724E" w14:textId="09762D2E" w:rsidR="00035CBB" w:rsidRPr="006A652B" w:rsidRDefault="00035CBB" w:rsidP="00692B9D">
      <w:pPr>
        <w:pStyle w:val="4Bodytext"/>
        <w:tabs>
          <w:tab w:val="clear" w:pos="1635"/>
        </w:tabs>
        <w:rPr>
          <w:sz w:val="16"/>
        </w:rPr>
      </w:pPr>
    </w:p>
    <w:p w14:paraId="19561DFD" w14:textId="25998494" w:rsidR="00035CBB" w:rsidRPr="006A652B" w:rsidRDefault="00035CBB" w:rsidP="00692B9D">
      <w:pPr>
        <w:pStyle w:val="4Bodytext"/>
        <w:tabs>
          <w:tab w:val="clear" w:pos="1635"/>
        </w:tabs>
        <w:rPr>
          <w:sz w:val="16"/>
        </w:rPr>
      </w:pPr>
    </w:p>
    <w:p w14:paraId="603ED3CB" w14:textId="77777777" w:rsidR="006A652B" w:rsidRDefault="006A652B" w:rsidP="00692B9D">
      <w:pPr>
        <w:pStyle w:val="4Bodytext"/>
        <w:tabs>
          <w:tab w:val="clear" w:pos="1635"/>
        </w:tabs>
        <w:rPr>
          <w:sz w:val="16"/>
        </w:rPr>
      </w:pPr>
    </w:p>
    <w:p w14:paraId="3489FF22" w14:textId="77777777" w:rsidR="006A652B" w:rsidRPr="006A652B" w:rsidRDefault="006A652B" w:rsidP="00692B9D">
      <w:pPr>
        <w:pStyle w:val="4Bodytext"/>
        <w:tabs>
          <w:tab w:val="clear" w:pos="1635"/>
        </w:tabs>
        <w:rPr>
          <w:sz w:val="16"/>
        </w:rPr>
      </w:pPr>
    </w:p>
    <w:p w14:paraId="23DB63CF" w14:textId="2B49325B" w:rsidR="005F5DF2" w:rsidRDefault="00CD450D" w:rsidP="00035CBB">
      <w:pPr>
        <w:pStyle w:val="5Numberedlist"/>
      </w:pPr>
      <w:r>
        <w:rPr>
          <w:noProof/>
          <w:lang w:eastAsia="en-GB"/>
        </w:rPr>
        <w:drawing>
          <wp:anchor distT="0" distB="0" distL="114300" distR="114300" simplePos="0" relativeHeight="251692544" behindDoc="1" locked="0" layoutInCell="1" allowOverlap="1" wp14:anchorId="58077C68" wp14:editId="5F95C7DA">
            <wp:simplePos x="0" y="0"/>
            <wp:positionH relativeFrom="column">
              <wp:posOffset>425</wp:posOffset>
            </wp:positionH>
            <wp:positionV relativeFrom="paragraph">
              <wp:posOffset>330950</wp:posOffset>
            </wp:positionV>
            <wp:extent cx="3160237" cy="1331595"/>
            <wp:effectExtent l="0" t="0" r="2540" b="1905"/>
            <wp:wrapTight wrapText="bothSides">
              <wp:wrapPolygon edited="0">
                <wp:start x="0" y="0"/>
                <wp:lineTo x="0" y="21322"/>
                <wp:lineTo x="21487" y="21322"/>
                <wp:lineTo x="2148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085_slowwor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37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58D">
        <w:t xml:space="preserve">Slow worm, magnification x </w:t>
      </w:r>
      <w:r w:rsidR="00DB2451" w:rsidRPr="00DB2451">
        <w:rPr>
          <w:rFonts w:ascii="Arial" w:hAnsi="Arial" w:cs="Arial"/>
          <w:vertAlign w:val="superscript"/>
        </w:rPr>
        <w:t>1</w:t>
      </w:r>
      <w:r w:rsidR="00DB2451">
        <w:rPr>
          <w:rFonts w:ascii="Arial" w:hAnsi="Arial" w:cs="Arial"/>
        </w:rPr>
        <w:t>/</w:t>
      </w:r>
      <w:r w:rsidR="00DB2451" w:rsidRPr="00DB2451">
        <w:rPr>
          <w:rFonts w:ascii="Arial" w:hAnsi="Arial" w:cs="Arial"/>
          <w:vertAlign w:val="subscript"/>
        </w:rPr>
        <w:t>3</w:t>
      </w:r>
    </w:p>
    <w:p w14:paraId="3290CCE6" w14:textId="124D4F7F" w:rsidR="005F5DF2" w:rsidRDefault="005F5DF2" w:rsidP="00692B9D">
      <w:pPr>
        <w:pStyle w:val="4Bodytext"/>
        <w:tabs>
          <w:tab w:val="clear" w:pos="1635"/>
        </w:tabs>
      </w:pPr>
      <w:r>
        <w:t>How long is the slow worm?</w:t>
      </w:r>
    </w:p>
    <w:p w14:paraId="78115F14" w14:textId="1F16DF7C" w:rsidR="005F5DF2" w:rsidRDefault="005F5DF2" w:rsidP="00692B9D">
      <w:pPr>
        <w:pStyle w:val="4Bodytext"/>
        <w:tabs>
          <w:tab w:val="clear" w:pos="1635"/>
        </w:tabs>
      </w:pPr>
    </w:p>
    <w:p w14:paraId="4A190122" w14:textId="77777777" w:rsidR="005F5DF2" w:rsidRDefault="005F5DF2" w:rsidP="005F5DF2">
      <w:pPr>
        <w:pStyle w:val="4Bodytext"/>
      </w:pPr>
    </w:p>
    <w:p w14:paraId="3C4D4FB7" w14:textId="77777777" w:rsidR="005F5DF2" w:rsidRDefault="005F5DF2" w:rsidP="005F5DF2">
      <w:pPr>
        <w:pStyle w:val="4Bodytext"/>
      </w:pPr>
    </w:p>
    <w:p w14:paraId="7AEB7A06" w14:textId="77777777" w:rsidR="00035CBB" w:rsidRDefault="00035CBB" w:rsidP="005F5DF2">
      <w:pPr>
        <w:pStyle w:val="4Bodytext"/>
        <w:sectPr w:rsidR="00035CBB" w:rsidSect="005F5DF2">
          <w:pgSz w:w="11906" w:h="16838"/>
          <w:pgMar w:top="1134" w:right="1134" w:bottom="1134" w:left="1134" w:header="720" w:footer="720" w:gutter="0"/>
          <w:cols w:space="720"/>
        </w:sectPr>
      </w:pPr>
    </w:p>
    <w:p w14:paraId="66D9B116" w14:textId="0A6D7A04" w:rsidR="005F5DF2" w:rsidRDefault="004751EC" w:rsidP="004751EC">
      <w:pPr>
        <w:pStyle w:val="2Subheading"/>
      </w:pPr>
      <w:r>
        <w:lastRenderedPageBreak/>
        <w:t xml:space="preserve">Magnification activity — </w:t>
      </w:r>
      <w:r w:rsidR="00572AEE">
        <w:t>A</w:t>
      </w:r>
      <w:r w:rsidR="005F5DF2">
        <w:t>nswers</w:t>
      </w:r>
    </w:p>
    <w:p w14:paraId="7E9051F5" w14:textId="4ECBF713" w:rsidR="00D95766" w:rsidRDefault="00D95766" w:rsidP="00D95766">
      <w:pPr>
        <w:pStyle w:val="4Bodytext"/>
      </w:pPr>
      <w:r>
        <w:t xml:space="preserve">Students’ answers will depend on exactly where they have </w:t>
      </w:r>
      <w:r w:rsidR="005A7689">
        <w:t>taken their measurements</w:t>
      </w:r>
      <w:r>
        <w:t xml:space="preserve">.  </w:t>
      </w:r>
      <w:r w:rsidR="0090144C">
        <w:t xml:space="preserve">Encourage students to mark on the pictures where they have measured.  </w:t>
      </w:r>
      <w:r>
        <w:t>This provides an opportunity to discuss the difficulties of measuring objects accurately.</w:t>
      </w:r>
    </w:p>
    <w:p w14:paraId="7B696AC5" w14:textId="5270B862" w:rsidR="005F5DF2" w:rsidRPr="004751EC" w:rsidRDefault="005F5DF2" w:rsidP="00035CBB">
      <w:pPr>
        <w:pStyle w:val="5Numberedlist"/>
        <w:numPr>
          <w:ilvl w:val="0"/>
          <w:numId w:val="8"/>
        </w:numPr>
        <w:tabs>
          <w:tab w:val="clear" w:pos="1635"/>
        </w:tabs>
        <w:spacing w:line="480" w:lineRule="auto"/>
        <w:ind w:left="723"/>
        <w:rPr>
          <w:b w:val="0"/>
          <w:color w:val="auto"/>
        </w:rPr>
      </w:pPr>
      <w:r w:rsidRPr="004751EC">
        <w:rPr>
          <w:b w:val="0"/>
          <w:color w:val="auto"/>
        </w:rPr>
        <w:t>45 mm</w:t>
      </w:r>
    </w:p>
    <w:p w14:paraId="4371E7ED" w14:textId="09B9C2B1" w:rsidR="004751EC" w:rsidRPr="004751EC" w:rsidRDefault="0090144C" w:rsidP="004751EC">
      <w:pPr>
        <w:pStyle w:val="5Numberedlist"/>
        <w:tabs>
          <w:tab w:val="clear" w:pos="1635"/>
        </w:tabs>
        <w:spacing w:line="480" w:lineRule="auto"/>
        <w:ind w:left="723"/>
        <w:rPr>
          <w:b w:val="0"/>
          <w:color w:val="auto"/>
        </w:rPr>
      </w:pPr>
      <w:r>
        <w:rPr>
          <w:b w:val="0"/>
          <w:color w:val="auto"/>
        </w:rPr>
        <w:t>13</w:t>
      </w:r>
      <w:r w:rsidR="004751EC" w:rsidRPr="004751EC">
        <w:rPr>
          <w:b w:val="0"/>
          <w:color w:val="auto"/>
        </w:rPr>
        <w:t xml:space="preserve"> mm</w:t>
      </w:r>
    </w:p>
    <w:p w14:paraId="1A4F4C12" w14:textId="267BC7EF" w:rsidR="005F5DF2" w:rsidRPr="004751EC" w:rsidRDefault="0090144C" w:rsidP="004751EC">
      <w:pPr>
        <w:pStyle w:val="5Numberedlist"/>
        <w:tabs>
          <w:tab w:val="clear" w:pos="1635"/>
        </w:tabs>
        <w:spacing w:line="480" w:lineRule="auto"/>
        <w:ind w:left="723"/>
        <w:rPr>
          <w:b w:val="0"/>
          <w:color w:val="auto"/>
        </w:rPr>
      </w:pPr>
      <w:r>
        <w:rPr>
          <w:b w:val="0"/>
          <w:color w:val="auto"/>
        </w:rPr>
        <w:t>118</w:t>
      </w:r>
      <w:r w:rsidR="005F5DF2" w:rsidRPr="004751EC">
        <w:rPr>
          <w:b w:val="0"/>
          <w:color w:val="auto"/>
        </w:rPr>
        <w:t xml:space="preserve"> cm</w:t>
      </w:r>
    </w:p>
    <w:p w14:paraId="6F261C9D" w14:textId="099C3032" w:rsidR="005F5DF2" w:rsidRPr="004751EC" w:rsidRDefault="0090144C" w:rsidP="004751EC">
      <w:pPr>
        <w:pStyle w:val="5Numberedlist"/>
        <w:tabs>
          <w:tab w:val="clear" w:pos="1635"/>
        </w:tabs>
        <w:spacing w:line="480" w:lineRule="auto"/>
        <w:ind w:left="723"/>
        <w:rPr>
          <w:b w:val="0"/>
          <w:color w:val="auto"/>
        </w:rPr>
      </w:pPr>
      <w:r>
        <w:rPr>
          <w:b w:val="0"/>
          <w:color w:val="auto"/>
        </w:rPr>
        <w:t>16.8</w:t>
      </w:r>
      <w:r w:rsidR="005F5DF2" w:rsidRPr="004751EC">
        <w:rPr>
          <w:b w:val="0"/>
          <w:color w:val="auto"/>
        </w:rPr>
        <w:t xml:space="preserve"> cm</w:t>
      </w:r>
    </w:p>
    <w:p w14:paraId="36BE6F7B" w14:textId="4CAE6FD2" w:rsidR="001F1F64" w:rsidRPr="004751EC" w:rsidRDefault="0090144C" w:rsidP="004751EC">
      <w:pPr>
        <w:pStyle w:val="5Numberedlist"/>
        <w:tabs>
          <w:tab w:val="clear" w:pos="1635"/>
        </w:tabs>
        <w:spacing w:line="480" w:lineRule="auto"/>
        <w:ind w:left="723"/>
        <w:rPr>
          <w:b w:val="0"/>
          <w:color w:val="auto"/>
        </w:rPr>
      </w:pPr>
      <w:r>
        <w:rPr>
          <w:b w:val="0"/>
          <w:color w:val="auto"/>
        </w:rPr>
        <w:t>22.2</w:t>
      </w:r>
      <w:r w:rsidR="005F5DF2" w:rsidRPr="004751EC">
        <w:rPr>
          <w:b w:val="0"/>
          <w:color w:val="auto"/>
        </w:rPr>
        <w:t xml:space="preserve"> cm</w:t>
      </w:r>
      <w:bookmarkStart w:id="0" w:name="_GoBack"/>
      <w:bookmarkEnd w:id="0"/>
    </w:p>
    <w:sectPr w:rsidR="001F1F64" w:rsidRPr="004751EC" w:rsidSect="005F5DF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A0B23" w14:textId="77777777" w:rsidR="00DB2451" w:rsidRDefault="00DB2451" w:rsidP="00B55A21">
      <w:r>
        <w:separator/>
      </w:r>
    </w:p>
  </w:endnote>
  <w:endnote w:type="continuationSeparator" w:id="0">
    <w:p w14:paraId="2AA30334" w14:textId="77777777" w:rsidR="00DB2451" w:rsidRDefault="00DB2451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QA Chevin Pro Medium">
    <w:altName w:val="Calibri"/>
    <w:charset w:val="00"/>
    <w:family w:val="swiss"/>
    <w:pitch w:val="variable"/>
    <w:sig w:usb0="800002AF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E08FC" w14:textId="36DCEF67" w:rsidR="00DB2451" w:rsidRPr="00D04E58" w:rsidRDefault="00DB2451" w:rsidP="0093263E">
    <w:pPr>
      <w:pStyle w:val="Footer"/>
      <w:tabs>
        <w:tab w:val="clear" w:pos="4513"/>
        <w:tab w:val="clear" w:pos="9026"/>
        <w:tab w:val="center" w:pos="4820"/>
        <w:tab w:val="right" w:pos="9638"/>
      </w:tabs>
      <w:spacing w:before="480"/>
      <w:rPr>
        <w:rFonts w:ascii="Arial" w:hAnsi="Arial" w:cs="Arial"/>
        <w:sz w:val="14"/>
        <w:szCs w:val="16"/>
      </w:rPr>
    </w:pPr>
    <w:r w:rsidRPr="00847DC3">
      <w:rPr>
        <w:rFonts w:ascii="Arial" w:hAnsi="Arial" w:cs="Arial"/>
        <w:noProof/>
        <w:sz w:val="28"/>
        <w:lang w:eastAsia="en-GB"/>
      </w:rPr>
      <w:drawing>
        <wp:anchor distT="0" distB="0" distL="114300" distR="114300" simplePos="0" relativeHeight="251665408" behindDoc="1" locked="0" layoutInCell="1" allowOverlap="1" wp14:anchorId="422B0C3C" wp14:editId="19468703">
          <wp:simplePos x="0" y="0"/>
          <wp:positionH relativeFrom="column">
            <wp:posOffset>5057775</wp:posOffset>
          </wp:positionH>
          <wp:positionV relativeFrom="paragraph">
            <wp:posOffset>69215</wp:posOffset>
          </wp:positionV>
          <wp:extent cx="1229995" cy="715010"/>
          <wp:effectExtent l="0" t="0" r="8255" b="8890"/>
          <wp:wrapNone/>
          <wp:docPr id="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9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4BD2">
      <w:rPr>
        <w:rFonts w:ascii="Arial" w:hAnsi="Arial" w:cs="Arial"/>
        <w:sz w:val="14"/>
        <w:szCs w:val="16"/>
      </w:rPr>
      <w:t xml:space="preserve">Page </w:t>
    </w:r>
    <w:r w:rsidRPr="00FA4BD2">
      <w:rPr>
        <w:rFonts w:ascii="Arial" w:hAnsi="Arial" w:cs="Arial"/>
        <w:bCs/>
        <w:sz w:val="14"/>
        <w:szCs w:val="16"/>
      </w:rPr>
      <w:fldChar w:fldCharType="begin"/>
    </w:r>
    <w:r w:rsidRPr="00FA4BD2">
      <w:rPr>
        <w:rFonts w:ascii="Arial" w:hAnsi="Arial" w:cs="Arial"/>
        <w:bCs/>
        <w:sz w:val="14"/>
        <w:szCs w:val="16"/>
      </w:rPr>
      <w:instrText xml:space="preserve"> PAGE  \* Arabic  \* MERGEFORMAT </w:instrText>
    </w:r>
    <w:r w:rsidRPr="00FA4BD2">
      <w:rPr>
        <w:rFonts w:ascii="Arial" w:hAnsi="Arial" w:cs="Arial"/>
        <w:bCs/>
        <w:sz w:val="14"/>
        <w:szCs w:val="16"/>
      </w:rPr>
      <w:fldChar w:fldCharType="separate"/>
    </w:r>
    <w:r w:rsidR="00572AEE">
      <w:rPr>
        <w:rFonts w:ascii="Arial" w:hAnsi="Arial" w:cs="Arial"/>
        <w:bCs/>
        <w:noProof/>
        <w:sz w:val="14"/>
        <w:szCs w:val="16"/>
      </w:rPr>
      <w:t>1</w:t>
    </w:r>
    <w:r w:rsidRPr="00FA4BD2">
      <w:rPr>
        <w:rFonts w:ascii="Arial" w:hAnsi="Arial" w:cs="Arial"/>
        <w:bCs/>
        <w:sz w:val="14"/>
        <w:szCs w:val="16"/>
      </w:rPr>
      <w:fldChar w:fldCharType="end"/>
    </w:r>
    <w:r w:rsidRPr="00FA4BD2">
      <w:rPr>
        <w:rFonts w:ascii="Arial" w:hAnsi="Arial" w:cs="Arial"/>
        <w:sz w:val="14"/>
        <w:szCs w:val="16"/>
      </w:rPr>
      <w:t xml:space="preserve"> of </w:t>
    </w:r>
    <w:r w:rsidRPr="00FA4BD2">
      <w:rPr>
        <w:rFonts w:ascii="Arial" w:hAnsi="Arial" w:cs="Arial"/>
        <w:bCs/>
        <w:sz w:val="14"/>
        <w:szCs w:val="16"/>
      </w:rPr>
      <w:fldChar w:fldCharType="begin"/>
    </w:r>
    <w:r w:rsidRPr="00FA4BD2">
      <w:rPr>
        <w:rFonts w:ascii="Arial" w:hAnsi="Arial" w:cs="Arial"/>
        <w:bCs/>
        <w:sz w:val="14"/>
        <w:szCs w:val="16"/>
      </w:rPr>
      <w:instrText xml:space="preserve"> NUMPAGES  \* Arabic  \* MERGEFORMAT </w:instrText>
    </w:r>
    <w:r w:rsidRPr="00FA4BD2">
      <w:rPr>
        <w:rFonts w:ascii="Arial" w:hAnsi="Arial" w:cs="Arial"/>
        <w:bCs/>
        <w:sz w:val="14"/>
        <w:szCs w:val="16"/>
      </w:rPr>
      <w:fldChar w:fldCharType="separate"/>
    </w:r>
    <w:r w:rsidR="00572AEE">
      <w:rPr>
        <w:rFonts w:ascii="Arial" w:hAnsi="Arial" w:cs="Arial"/>
        <w:bCs/>
        <w:noProof/>
        <w:sz w:val="14"/>
        <w:szCs w:val="16"/>
      </w:rPr>
      <w:t>8</w:t>
    </w:r>
    <w:r w:rsidRPr="00FA4BD2">
      <w:rPr>
        <w:rFonts w:ascii="Arial" w:hAnsi="Arial" w:cs="Arial"/>
        <w:bCs/>
        <w:sz w:val="14"/>
        <w:szCs w:val="16"/>
      </w:rPr>
      <w:fldChar w:fldCharType="end"/>
    </w:r>
  </w:p>
  <w:p w14:paraId="19565B44" w14:textId="038D1D73" w:rsidR="00DB2451" w:rsidRDefault="00DB2451" w:rsidP="007C7ADE">
    <w:pPr>
      <w:pStyle w:val="Footer"/>
      <w:tabs>
        <w:tab w:val="clear" w:pos="4513"/>
        <w:tab w:val="clear" w:pos="9026"/>
        <w:tab w:val="center" w:pos="4820"/>
        <w:tab w:val="right" w:pos="9638"/>
      </w:tabs>
    </w:pPr>
    <w:r w:rsidRPr="00CA3294">
      <w:rPr>
        <w:rFonts w:ascii="Arial" w:hAnsi="Arial" w:cs="Arial"/>
        <w:sz w:val="14"/>
        <w:szCs w:val="16"/>
      </w:rPr>
      <w:t>© 2015 AQA. Created by Teachit for AQA.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4918D" w14:textId="3C13629B" w:rsidR="00DB2451" w:rsidRPr="00D04E58" w:rsidRDefault="00DB2451" w:rsidP="0093263E">
    <w:pPr>
      <w:pStyle w:val="Footer"/>
      <w:tabs>
        <w:tab w:val="clear" w:pos="4513"/>
        <w:tab w:val="clear" w:pos="9026"/>
        <w:tab w:val="center" w:pos="4820"/>
        <w:tab w:val="right" w:pos="9638"/>
      </w:tabs>
      <w:spacing w:before="480"/>
      <w:rPr>
        <w:rFonts w:ascii="Arial" w:hAnsi="Arial" w:cs="Arial"/>
        <w:sz w:val="14"/>
        <w:szCs w:val="16"/>
      </w:rPr>
    </w:pPr>
    <w:r w:rsidRPr="00FA4BD2">
      <w:rPr>
        <w:rFonts w:ascii="Arial" w:hAnsi="Arial" w:cs="Arial"/>
        <w:sz w:val="14"/>
        <w:szCs w:val="16"/>
      </w:rPr>
      <w:t xml:space="preserve">Page </w:t>
    </w:r>
    <w:r w:rsidRPr="00FA4BD2">
      <w:rPr>
        <w:rFonts w:ascii="Arial" w:hAnsi="Arial" w:cs="Arial"/>
        <w:bCs/>
        <w:sz w:val="14"/>
        <w:szCs w:val="16"/>
      </w:rPr>
      <w:fldChar w:fldCharType="begin"/>
    </w:r>
    <w:r w:rsidRPr="00FA4BD2">
      <w:rPr>
        <w:rFonts w:ascii="Arial" w:hAnsi="Arial" w:cs="Arial"/>
        <w:bCs/>
        <w:sz w:val="14"/>
        <w:szCs w:val="16"/>
      </w:rPr>
      <w:instrText xml:space="preserve"> PAGE  \* Arabic  \* MERGEFORMAT </w:instrText>
    </w:r>
    <w:r w:rsidRPr="00FA4BD2">
      <w:rPr>
        <w:rFonts w:ascii="Arial" w:hAnsi="Arial" w:cs="Arial"/>
        <w:bCs/>
        <w:sz w:val="14"/>
        <w:szCs w:val="16"/>
      </w:rPr>
      <w:fldChar w:fldCharType="separate"/>
    </w:r>
    <w:r w:rsidR="00572AEE">
      <w:rPr>
        <w:rFonts w:ascii="Arial" w:hAnsi="Arial" w:cs="Arial"/>
        <w:bCs/>
        <w:noProof/>
        <w:sz w:val="14"/>
        <w:szCs w:val="16"/>
      </w:rPr>
      <w:t>8</w:t>
    </w:r>
    <w:r w:rsidRPr="00FA4BD2">
      <w:rPr>
        <w:rFonts w:ascii="Arial" w:hAnsi="Arial" w:cs="Arial"/>
        <w:bCs/>
        <w:sz w:val="14"/>
        <w:szCs w:val="16"/>
      </w:rPr>
      <w:fldChar w:fldCharType="end"/>
    </w:r>
    <w:r w:rsidRPr="00FA4BD2">
      <w:rPr>
        <w:rFonts w:ascii="Arial" w:hAnsi="Arial" w:cs="Arial"/>
        <w:sz w:val="14"/>
        <w:szCs w:val="16"/>
      </w:rPr>
      <w:t xml:space="preserve"> of </w:t>
    </w:r>
    <w:r w:rsidRPr="00FA4BD2">
      <w:rPr>
        <w:rFonts w:ascii="Arial" w:hAnsi="Arial" w:cs="Arial"/>
        <w:bCs/>
        <w:sz w:val="14"/>
        <w:szCs w:val="16"/>
      </w:rPr>
      <w:fldChar w:fldCharType="begin"/>
    </w:r>
    <w:r w:rsidRPr="00FA4BD2">
      <w:rPr>
        <w:rFonts w:ascii="Arial" w:hAnsi="Arial" w:cs="Arial"/>
        <w:bCs/>
        <w:sz w:val="14"/>
        <w:szCs w:val="16"/>
      </w:rPr>
      <w:instrText xml:space="preserve"> NUMPAGES  \* Arabic  \* MERGEFORMAT </w:instrText>
    </w:r>
    <w:r w:rsidRPr="00FA4BD2">
      <w:rPr>
        <w:rFonts w:ascii="Arial" w:hAnsi="Arial" w:cs="Arial"/>
        <w:bCs/>
        <w:sz w:val="14"/>
        <w:szCs w:val="16"/>
      </w:rPr>
      <w:fldChar w:fldCharType="separate"/>
    </w:r>
    <w:r w:rsidR="00572AEE">
      <w:rPr>
        <w:rFonts w:ascii="Arial" w:hAnsi="Arial" w:cs="Arial"/>
        <w:bCs/>
        <w:noProof/>
        <w:sz w:val="14"/>
        <w:szCs w:val="16"/>
      </w:rPr>
      <w:t>8</w:t>
    </w:r>
    <w:r w:rsidRPr="00FA4BD2">
      <w:rPr>
        <w:rFonts w:ascii="Arial" w:hAnsi="Arial" w:cs="Arial"/>
        <w:bCs/>
        <w:sz w:val="14"/>
        <w:szCs w:val="16"/>
      </w:rPr>
      <w:fldChar w:fldCharType="end"/>
    </w:r>
  </w:p>
  <w:p w14:paraId="5B308A04" w14:textId="77777777" w:rsidR="00DB2451" w:rsidRDefault="00DB2451" w:rsidP="007C7ADE">
    <w:pPr>
      <w:pStyle w:val="Footer"/>
      <w:tabs>
        <w:tab w:val="clear" w:pos="4513"/>
        <w:tab w:val="clear" w:pos="9026"/>
        <w:tab w:val="center" w:pos="4820"/>
        <w:tab w:val="right" w:pos="9638"/>
      </w:tabs>
    </w:pPr>
    <w:r w:rsidRPr="00CA3294">
      <w:rPr>
        <w:rFonts w:ascii="Arial" w:hAnsi="Arial" w:cs="Arial"/>
        <w:sz w:val="14"/>
        <w:szCs w:val="16"/>
      </w:rPr>
      <w:t>© 2015 AQA. Created by Teachit for AQA.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603953" w14:textId="77777777" w:rsidR="00DB2451" w:rsidRDefault="00DB2451" w:rsidP="00B55A21">
      <w:r>
        <w:separator/>
      </w:r>
    </w:p>
  </w:footnote>
  <w:footnote w:type="continuationSeparator" w:id="0">
    <w:p w14:paraId="73DF90AA" w14:textId="77777777" w:rsidR="00DB2451" w:rsidRDefault="00DB2451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38BA4" w14:textId="3B834648" w:rsidR="00DB2451" w:rsidRPr="0093263E" w:rsidRDefault="00DB2451" w:rsidP="002B1A92">
    <w:pPr>
      <w:pStyle w:val="Header"/>
      <w:spacing w:after="480"/>
      <w:jc w:val="right"/>
      <w:rPr>
        <w:rFonts w:ascii="Arial" w:hAnsi="Arial" w:cs="Arial"/>
        <w:sz w:val="28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AF364B9" wp14:editId="7433317D">
          <wp:simplePos x="0" y="0"/>
          <wp:positionH relativeFrom="column">
            <wp:posOffset>0</wp:posOffset>
          </wp:positionH>
          <wp:positionV relativeFrom="paragraph">
            <wp:posOffset>-276225</wp:posOffset>
          </wp:positionV>
          <wp:extent cx="1933575" cy="566420"/>
          <wp:effectExtent l="0" t="0" r="9525" b="5080"/>
          <wp:wrapTight wrapText="bothSides">
            <wp:wrapPolygon edited="0">
              <wp:start x="2554" y="0"/>
              <wp:lineTo x="0" y="4359"/>
              <wp:lineTo x="0" y="17435"/>
              <wp:lineTo x="2554" y="21067"/>
              <wp:lineTo x="4256" y="21067"/>
              <wp:lineTo x="21494" y="18161"/>
              <wp:lineTo x="21494" y="6538"/>
              <wp:lineTo x="4682" y="0"/>
              <wp:lineTo x="2554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it_Science_logo_n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8"/>
      </w:rPr>
      <w:t>2.3: What’s special about a lotus leaf?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B6DC9" w14:textId="0DE1D728" w:rsidR="00DB2451" w:rsidRPr="0093263E" w:rsidRDefault="00DB2451" w:rsidP="002B1A92">
    <w:pPr>
      <w:pStyle w:val="Header"/>
      <w:spacing w:after="480"/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>2.3: What’s special about a lotus leaf?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84815"/>
    <w:multiLevelType w:val="hybridMultilevel"/>
    <w:tmpl w:val="35A4336C"/>
    <w:lvl w:ilvl="0" w:tplc="3AE854C4">
      <w:start w:val="1"/>
      <w:numFmt w:val="decimal"/>
      <w:pStyle w:val="5Numberedlist"/>
      <w:lvlText w:val="%1."/>
      <w:lvlJc w:val="left"/>
      <w:pPr>
        <w:ind w:left="360" w:hanging="360"/>
      </w:pPr>
      <w:rPr>
        <w:rFonts w:ascii="Trebuchet MS" w:hAnsi="Trebuchet MS" w:hint="default"/>
        <w:b/>
        <w:i w:val="0"/>
        <w:color w:val="0080CC"/>
        <w:sz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630652D2">
      <w:start w:val="1"/>
      <w:numFmt w:val="lowerLetter"/>
      <w:lvlText w:val="%3."/>
      <w:lvlJc w:val="left"/>
      <w:pPr>
        <w:ind w:left="1800" w:hanging="180"/>
      </w:pPr>
      <w:rPr>
        <w:b/>
        <w:color w:val="0080CC"/>
      </w:rPr>
    </w:lvl>
    <w:lvl w:ilvl="3" w:tplc="06C4F626">
      <w:numFmt w:val="bullet"/>
      <w:lvlText w:val="•"/>
      <w:lvlJc w:val="left"/>
      <w:pPr>
        <w:ind w:left="2520" w:hanging="360"/>
      </w:pPr>
      <w:rPr>
        <w:rFonts w:ascii="Trebuchet MS" w:eastAsia="Trebuchet MS" w:hAnsi="Trebuchet MS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5C31D8"/>
    <w:multiLevelType w:val="hybridMultilevel"/>
    <w:tmpl w:val="C598E0A2"/>
    <w:lvl w:ilvl="0" w:tplc="3AE854C4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b/>
        <w:i w:val="0"/>
        <w:color w:val="0080CC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19AE9AAC">
      <w:start w:val="1"/>
      <w:numFmt w:val="lowerLetter"/>
      <w:pStyle w:val="7Letteredlist"/>
      <w:lvlText w:val="%3."/>
      <w:lvlJc w:val="left"/>
      <w:pPr>
        <w:ind w:left="2160" w:hanging="180"/>
      </w:pPr>
      <w:rPr>
        <w:rFonts w:hint="default"/>
        <w:b/>
        <w:color w:val="0080CC"/>
      </w:rPr>
    </w:lvl>
    <w:lvl w:ilvl="3" w:tplc="06C4F626"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35652"/>
    <w:multiLevelType w:val="hybridMultilevel"/>
    <w:tmpl w:val="994CA198"/>
    <w:lvl w:ilvl="0" w:tplc="3AE854C4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b/>
        <w:i w:val="0"/>
        <w:color w:val="0080CC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  <w:rPr>
        <w:rFonts w:hint="default"/>
        <w:b/>
        <w:color w:val="0080CC"/>
      </w:rPr>
    </w:lvl>
    <w:lvl w:ilvl="3" w:tplc="06C4F626"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313E51"/>
    <w:multiLevelType w:val="hybridMultilevel"/>
    <w:tmpl w:val="9F6EE786"/>
    <w:lvl w:ilvl="0" w:tplc="A0102C7C">
      <w:start w:val="1"/>
      <w:numFmt w:val="bullet"/>
      <w:pStyle w:val="6Bulletpointlist"/>
      <w:lvlText w:val=""/>
      <w:lvlJc w:val="left"/>
      <w:pPr>
        <w:ind w:left="1440" w:hanging="360"/>
      </w:pPr>
      <w:rPr>
        <w:rFonts w:ascii="Symbol" w:hAnsi="Symbol" w:hint="default"/>
        <w:b/>
        <w:color w:val="0080CC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  <w:num w:numId="6">
    <w:abstractNumId w:val="2"/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5B8"/>
    <w:rsid w:val="00035CBB"/>
    <w:rsid w:val="00071F4C"/>
    <w:rsid w:val="000F51C6"/>
    <w:rsid w:val="001053B7"/>
    <w:rsid w:val="0012215E"/>
    <w:rsid w:val="001443FD"/>
    <w:rsid w:val="001872DE"/>
    <w:rsid w:val="00193D60"/>
    <w:rsid w:val="001960B8"/>
    <w:rsid w:val="001A1004"/>
    <w:rsid w:val="001B451D"/>
    <w:rsid w:val="001D70D7"/>
    <w:rsid w:val="001F1F64"/>
    <w:rsid w:val="0020714F"/>
    <w:rsid w:val="002470E7"/>
    <w:rsid w:val="00256B99"/>
    <w:rsid w:val="00276617"/>
    <w:rsid w:val="002779F2"/>
    <w:rsid w:val="0028188B"/>
    <w:rsid w:val="002B1A92"/>
    <w:rsid w:val="0030279E"/>
    <w:rsid w:val="00302849"/>
    <w:rsid w:val="00305B21"/>
    <w:rsid w:val="00305DF3"/>
    <w:rsid w:val="003068EB"/>
    <w:rsid w:val="00320105"/>
    <w:rsid w:val="00347153"/>
    <w:rsid w:val="0035588F"/>
    <w:rsid w:val="003566CF"/>
    <w:rsid w:val="0036028A"/>
    <w:rsid w:val="00365507"/>
    <w:rsid w:val="00370AEE"/>
    <w:rsid w:val="003A035F"/>
    <w:rsid w:val="003A762D"/>
    <w:rsid w:val="003C6EF2"/>
    <w:rsid w:val="003D090A"/>
    <w:rsid w:val="003D1E3F"/>
    <w:rsid w:val="003D5F95"/>
    <w:rsid w:val="003F5774"/>
    <w:rsid w:val="00406F12"/>
    <w:rsid w:val="004169E7"/>
    <w:rsid w:val="00442B82"/>
    <w:rsid w:val="0044649D"/>
    <w:rsid w:val="00453992"/>
    <w:rsid w:val="004751EC"/>
    <w:rsid w:val="004858D7"/>
    <w:rsid w:val="00491DB4"/>
    <w:rsid w:val="004A1F1E"/>
    <w:rsid w:val="004A6DB9"/>
    <w:rsid w:val="004B2318"/>
    <w:rsid w:val="004D6A5F"/>
    <w:rsid w:val="005008D1"/>
    <w:rsid w:val="00510978"/>
    <w:rsid w:val="00524493"/>
    <w:rsid w:val="0053503E"/>
    <w:rsid w:val="00536EF8"/>
    <w:rsid w:val="005451D0"/>
    <w:rsid w:val="00562FFE"/>
    <w:rsid w:val="00572AEE"/>
    <w:rsid w:val="00581A4A"/>
    <w:rsid w:val="005867EA"/>
    <w:rsid w:val="00594087"/>
    <w:rsid w:val="0059452D"/>
    <w:rsid w:val="005A7689"/>
    <w:rsid w:val="005F5DF2"/>
    <w:rsid w:val="006047E5"/>
    <w:rsid w:val="00617015"/>
    <w:rsid w:val="00641C6D"/>
    <w:rsid w:val="006540B7"/>
    <w:rsid w:val="00663958"/>
    <w:rsid w:val="00687A72"/>
    <w:rsid w:val="00692B9D"/>
    <w:rsid w:val="00694547"/>
    <w:rsid w:val="006A652B"/>
    <w:rsid w:val="006D32B0"/>
    <w:rsid w:val="006D3ED2"/>
    <w:rsid w:val="006E4422"/>
    <w:rsid w:val="00704BD0"/>
    <w:rsid w:val="00776C0B"/>
    <w:rsid w:val="00792E28"/>
    <w:rsid w:val="007C7ADE"/>
    <w:rsid w:val="007D18C6"/>
    <w:rsid w:val="007F3DE2"/>
    <w:rsid w:val="00811516"/>
    <w:rsid w:val="00814E5B"/>
    <w:rsid w:val="00843822"/>
    <w:rsid w:val="00847DC3"/>
    <w:rsid w:val="008808F6"/>
    <w:rsid w:val="00890CF5"/>
    <w:rsid w:val="008C469B"/>
    <w:rsid w:val="008D3549"/>
    <w:rsid w:val="008D7DF0"/>
    <w:rsid w:val="008F3348"/>
    <w:rsid w:val="008F5B94"/>
    <w:rsid w:val="0090144C"/>
    <w:rsid w:val="00923A70"/>
    <w:rsid w:val="009273C6"/>
    <w:rsid w:val="0093263E"/>
    <w:rsid w:val="009711CE"/>
    <w:rsid w:val="009A263B"/>
    <w:rsid w:val="009B6699"/>
    <w:rsid w:val="009D7AD4"/>
    <w:rsid w:val="00A07478"/>
    <w:rsid w:val="00A51D27"/>
    <w:rsid w:val="00A5350A"/>
    <w:rsid w:val="00A926AC"/>
    <w:rsid w:val="00AB17C0"/>
    <w:rsid w:val="00AB733E"/>
    <w:rsid w:val="00AC067E"/>
    <w:rsid w:val="00AE37D6"/>
    <w:rsid w:val="00AF67A6"/>
    <w:rsid w:val="00B0206B"/>
    <w:rsid w:val="00B276E7"/>
    <w:rsid w:val="00B37A7B"/>
    <w:rsid w:val="00B55A21"/>
    <w:rsid w:val="00B60C9B"/>
    <w:rsid w:val="00B7258D"/>
    <w:rsid w:val="00B876D3"/>
    <w:rsid w:val="00BC745E"/>
    <w:rsid w:val="00BD23AF"/>
    <w:rsid w:val="00C11A80"/>
    <w:rsid w:val="00C225A8"/>
    <w:rsid w:val="00C42F8A"/>
    <w:rsid w:val="00C47AF7"/>
    <w:rsid w:val="00C57585"/>
    <w:rsid w:val="00C65C12"/>
    <w:rsid w:val="00C82E39"/>
    <w:rsid w:val="00C96E71"/>
    <w:rsid w:val="00CB253D"/>
    <w:rsid w:val="00CC2752"/>
    <w:rsid w:val="00CC4011"/>
    <w:rsid w:val="00CD450D"/>
    <w:rsid w:val="00CD4EAF"/>
    <w:rsid w:val="00CE6538"/>
    <w:rsid w:val="00CE7253"/>
    <w:rsid w:val="00D04E58"/>
    <w:rsid w:val="00D06107"/>
    <w:rsid w:val="00D254C5"/>
    <w:rsid w:val="00D4291B"/>
    <w:rsid w:val="00D53D29"/>
    <w:rsid w:val="00D71081"/>
    <w:rsid w:val="00D95766"/>
    <w:rsid w:val="00DA1100"/>
    <w:rsid w:val="00DA32A6"/>
    <w:rsid w:val="00DB2451"/>
    <w:rsid w:val="00DE69C5"/>
    <w:rsid w:val="00E03D60"/>
    <w:rsid w:val="00E135B8"/>
    <w:rsid w:val="00E13A52"/>
    <w:rsid w:val="00E1750C"/>
    <w:rsid w:val="00E523B4"/>
    <w:rsid w:val="00E61F4F"/>
    <w:rsid w:val="00E744A4"/>
    <w:rsid w:val="00E8423B"/>
    <w:rsid w:val="00EA696B"/>
    <w:rsid w:val="00F10FDB"/>
    <w:rsid w:val="00F134C9"/>
    <w:rsid w:val="00F15989"/>
    <w:rsid w:val="00F45FD2"/>
    <w:rsid w:val="00F47E66"/>
    <w:rsid w:val="00F51CFE"/>
    <w:rsid w:val="00F7091B"/>
    <w:rsid w:val="00F70BF4"/>
    <w:rsid w:val="00F76CEA"/>
    <w:rsid w:val="00F84C4B"/>
    <w:rsid w:val="00FA1137"/>
    <w:rsid w:val="00FA4BD2"/>
    <w:rsid w:val="00FD1BFB"/>
    <w:rsid w:val="00FE5B41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527CFB13"/>
  <w15:docId w15:val="{0F7686FF-2209-4B82-977B-DA044B9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135B8"/>
    <w:pPr>
      <w:spacing w:line="276" w:lineRule="auto"/>
    </w:pPr>
    <w:rPr>
      <w:color w:val="000000"/>
      <w:sz w:val="22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paragraph" w:customStyle="1" w:styleId="AQACopyrightLine">
    <w:name w:val="AQA_CopyrightLine"/>
    <w:basedOn w:val="Normal"/>
    <w:qFormat/>
    <w:rsid w:val="003566CF"/>
    <w:pPr>
      <w:spacing w:line="180" w:lineRule="exact"/>
    </w:pPr>
    <w:rPr>
      <w:rFonts w:ascii="AQA Chevin Pro Medium" w:eastAsia="Calibri" w:hAnsi="AQA Chevin Pro Medium" w:cs="Arial"/>
      <w:sz w:val="16"/>
      <w:szCs w:val="22"/>
    </w:rPr>
  </w:style>
  <w:style w:type="paragraph" w:styleId="ListParagraph">
    <w:name w:val="List Paragraph"/>
    <w:basedOn w:val="Normal"/>
    <w:link w:val="ListParagraphChar"/>
    <w:uiPriority w:val="34"/>
    <w:rsid w:val="00E135B8"/>
    <w:pPr>
      <w:ind w:left="720"/>
      <w:contextualSpacing/>
    </w:pPr>
  </w:style>
  <w:style w:type="table" w:styleId="TableGrid">
    <w:name w:val="Table Grid"/>
    <w:basedOn w:val="TableNormal"/>
    <w:uiPriority w:val="39"/>
    <w:rsid w:val="00E13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Mainheading">
    <w:name w:val="1 Main heading"/>
    <w:basedOn w:val="Normal"/>
    <w:link w:val="1MainheadingChar"/>
    <w:qFormat/>
    <w:rsid w:val="00B60C9B"/>
    <w:pPr>
      <w:tabs>
        <w:tab w:val="left" w:pos="1635"/>
      </w:tabs>
      <w:spacing w:after="120" w:line="240" w:lineRule="auto"/>
    </w:pPr>
    <w:rPr>
      <w:b/>
      <w:color w:val="45807F"/>
      <w:sz w:val="40"/>
    </w:rPr>
  </w:style>
  <w:style w:type="paragraph" w:customStyle="1" w:styleId="2Subheading">
    <w:name w:val="2 Subheading"/>
    <w:basedOn w:val="Normal"/>
    <w:link w:val="2SubheadingChar"/>
    <w:qFormat/>
    <w:rsid w:val="00B60C9B"/>
    <w:pPr>
      <w:tabs>
        <w:tab w:val="left" w:pos="1635"/>
      </w:tabs>
      <w:spacing w:after="240" w:line="240" w:lineRule="auto"/>
    </w:pPr>
    <w:rPr>
      <w:b/>
      <w:color w:val="0064A2"/>
      <w:sz w:val="32"/>
    </w:rPr>
  </w:style>
  <w:style w:type="character" w:customStyle="1" w:styleId="1MainheadingChar">
    <w:name w:val="1 Main heading Char"/>
    <w:basedOn w:val="DefaultParagraphFont"/>
    <w:link w:val="1Mainheading"/>
    <w:rsid w:val="00B60C9B"/>
    <w:rPr>
      <w:b/>
      <w:color w:val="45807F"/>
      <w:sz w:val="40"/>
      <w:szCs w:val="28"/>
      <w:lang w:eastAsia="en-US"/>
    </w:rPr>
  </w:style>
  <w:style w:type="paragraph" w:customStyle="1" w:styleId="3Sectionheading">
    <w:name w:val="3 Section heading"/>
    <w:basedOn w:val="Normal"/>
    <w:link w:val="3SectionheadingChar"/>
    <w:qFormat/>
    <w:rsid w:val="00B60C9B"/>
    <w:pPr>
      <w:shd w:val="clear" w:color="auto" w:fill="DCECEC"/>
      <w:tabs>
        <w:tab w:val="left" w:pos="1635"/>
      </w:tabs>
      <w:spacing w:before="240" w:after="240"/>
    </w:pPr>
    <w:rPr>
      <w:b/>
      <w:color w:val="auto"/>
      <w:sz w:val="28"/>
    </w:rPr>
  </w:style>
  <w:style w:type="character" w:customStyle="1" w:styleId="2SubheadingChar">
    <w:name w:val="2 Subheading Char"/>
    <w:basedOn w:val="DefaultParagraphFont"/>
    <w:link w:val="2Subheading"/>
    <w:rsid w:val="00B60C9B"/>
    <w:rPr>
      <w:b/>
      <w:color w:val="0064A2"/>
      <w:sz w:val="32"/>
      <w:szCs w:val="28"/>
      <w:lang w:eastAsia="en-US"/>
    </w:rPr>
  </w:style>
  <w:style w:type="paragraph" w:customStyle="1" w:styleId="4Bodytext">
    <w:name w:val="4 Body text"/>
    <w:basedOn w:val="Normal"/>
    <w:link w:val="4BodytextChar"/>
    <w:qFormat/>
    <w:rsid w:val="00B60C9B"/>
    <w:pPr>
      <w:tabs>
        <w:tab w:val="left" w:pos="1635"/>
      </w:tabs>
      <w:spacing w:after="120"/>
    </w:pPr>
    <w:rPr>
      <w:sz w:val="24"/>
    </w:rPr>
  </w:style>
  <w:style w:type="character" w:customStyle="1" w:styleId="3SectionheadingChar">
    <w:name w:val="3 Section heading Char"/>
    <w:basedOn w:val="DefaultParagraphFont"/>
    <w:link w:val="3Sectionheading"/>
    <w:rsid w:val="00B60C9B"/>
    <w:rPr>
      <w:b/>
      <w:sz w:val="28"/>
      <w:szCs w:val="28"/>
      <w:shd w:val="clear" w:color="auto" w:fill="DCECEC"/>
      <w:lang w:eastAsia="en-US"/>
    </w:rPr>
  </w:style>
  <w:style w:type="paragraph" w:customStyle="1" w:styleId="5Numberedlist">
    <w:name w:val="5 Numbered list"/>
    <w:basedOn w:val="ListParagraph"/>
    <w:link w:val="5NumberedlistChar"/>
    <w:qFormat/>
    <w:rsid w:val="00B60C9B"/>
    <w:pPr>
      <w:numPr>
        <w:numId w:val="2"/>
      </w:numPr>
      <w:tabs>
        <w:tab w:val="left" w:pos="1635"/>
      </w:tabs>
      <w:spacing w:before="240" w:after="120" w:line="240" w:lineRule="auto"/>
    </w:pPr>
    <w:rPr>
      <w:b/>
      <w:color w:val="0080CC"/>
      <w:sz w:val="24"/>
    </w:rPr>
  </w:style>
  <w:style w:type="character" w:customStyle="1" w:styleId="4BodytextChar">
    <w:name w:val="4 Body text Char"/>
    <w:basedOn w:val="DefaultParagraphFont"/>
    <w:link w:val="4Bodytext"/>
    <w:rsid w:val="00B60C9B"/>
    <w:rPr>
      <w:color w:val="000000"/>
      <w:sz w:val="24"/>
      <w:szCs w:val="28"/>
      <w:lang w:eastAsia="en-US"/>
    </w:rPr>
  </w:style>
  <w:style w:type="paragraph" w:customStyle="1" w:styleId="6Bulletpointlist">
    <w:name w:val="6 Bullet point list"/>
    <w:basedOn w:val="ListParagraph"/>
    <w:link w:val="6BulletpointlistChar"/>
    <w:qFormat/>
    <w:rsid w:val="00E135B8"/>
    <w:pPr>
      <w:numPr>
        <w:numId w:val="1"/>
      </w:numPr>
      <w:tabs>
        <w:tab w:val="left" w:pos="1635"/>
      </w:tabs>
      <w:spacing w:after="240"/>
    </w:pPr>
    <w:rPr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135B8"/>
    <w:rPr>
      <w:color w:val="000000"/>
      <w:sz w:val="22"/>
      <w:szCs w:val="28"/>
      <w:lang w:eastAsia="en-US"/>
    </w:rPr>
  </w:style>
  <w:style w:type="character" w:customStyle="1" w:styleId="5NumberedlistChar">
    <w:name w:val="5 Numbered list Char"/>
    <w:basedOn w:val="ListParagraphChar"/>
    <w:link w:val="5Numberedlist"/>
    <w:rsid w:val="00B60C9B"/>
    <w:rPr>
      <w:b/>
      <w:color w:val="0080CC"/>
      <w:sz w:val="24"/>
      <w:szCs w:val="28"/>
      <w:lang w:eastAsia="en-US"/>
    </w:rPr>
  </w:style>
  <w:style w:type="paragraph" w:customStyle="1" w:styleId="7Letteredlist">
    <w:name w:val="7 Lettered list"/>
    <w:basedOn w:val="ListParagraph"/>
    <w:link w:val="7LetteredlistChar"/>
    <w:qFormat/>
    <w:rsid w:val="00CD4EAF"/>
    <w:pPr>
      <w:numPr>
        <w:ilvl w:val="2"/>
        <w:numId w:val="5"/>
      </w:numPr>
      <w:spacing w:after="120"/>
    </w:pPr>
    <w:rPr>
      <w:sz w:val="24"/>
    </w:rPr>
  </w:style>
  <w:style w:type="character" w:customStyle="1" w:styleId="6BulletpointlistChar">
    <w:name w:val="6 Bullet point list Char"/>
    <w:basedOn w:val="ListParagraphChar"/>
    <w:link w:val="6Bulletpointlist"/>
    <w:rsid w:val="00E135B8"/>
    <w:rPr>
      <w:color w:val="000000"/>
      <w:sz w:val="24"/>
      <w:szCs w:val="28"/>
      <w:lang w:eastAsia="en-US"/>
    </w:rPr>
  </w:style>
  <w:style w:type="paragraph" w:customStyle="1" w:styleId="8Highlightedsection">
    <w:name w:val="8 Highlighted section"/>
    <w:basedOn w:val="Normal"/>
    <w:link w:val="8HighlightedsectionChar"/>
    <w:qFormat/>
    <w:rsid w:val="0030279E"/>
    <w:pPr>
      <w:shd w:val="clear" w:color="auto" w:fill="DDF2FF"/>
      <w:spacing w:after="240"/>
      <w:ind w:left="363"/>
    </w:pPr>
    <w:rPr>
      <w:b/>
      <w:color w:val="63AAAA"/>
      <w:sz w:val="24"/>
    </w:rPr>
  </w:style>
  <w:style w:type="character" w:customStyle="1" w:styleId="7LetteredlistChar">
    <w:name w:val="7 Lettered list Char"/>
    <w:basedOn w:val="ListParagraphChar"/>
    <w:link w:val="7Letteredlist"/>
    <w:rsid w:val="00CD4EAF"/>
    <w:rPr>
      <w:color w:val="000000"/>
      <w:sz w:val="24"/>
      <w:szCs w:val="28"/>
      <w:lang w:eastAsia="en-US"/>
    </w:rPr>
  </w:style>
  <w:style w:type="paragraph" w:customStyle="1" w:styleId="9Hyperlink">
    <w:name w:val="9 Hyperlink"/>
    <w:basedOn w:val="Normal"/>
    <w:link w:val="9HyperlinkChar"/>
    <w:qFormat/>
    <w:rsid w:val="00B60C9B"/>
    <w:pPr>
      <w:tabs>
        <w:tab w:val="left" w:pos="1635"/>
      </w:tabs>
    </w:pPr>
    <w:rPr>
      <w:color w:val="45807F"/>
      <w:sz w:val="24"/>
      <w:u w:val="single"/>
    </w:rPr>
  </w:style>
  <w:style w:type="character" w:customStyle="1" w:styleId="8HighlightedsectionChar">
    <w:name w:val="8 Highlighted section Char"/>
    <w:basedOn w:val="DefaultParagraphFont"/>
    <w:link w:val="8Highlightedsection"/>
    <w:rsid w:val="0030279E"/>
    <w:rPr>
      <w:b/>
      <w:color w:val="63AAAA"/>
      <w:sz w:val="24"/>
      <w:szCs w:val="28"/>
      <w:shd w:val="clear" w:color="auto" w:fill="DDF2FF"/>
      <w:lang w:eastAsia="en-US"/>
    </w:rPr>
  </w:style>
  <w:style w:type="character" w:customStyle="1" w:styleId="9HyperlinkChar">
    <w:name w:val="9 Hyperlink Char"/>
    <w:basedOn w:val="DefaultParagraphFont"/>
    <w:link w:val="9Hyperlink"/>
    <w:rsid w:val="00B60C9B"/>
    <w:rPr>
      <w:color w:val="45807F"/>
      <w:sz w:val="24"/>
      <w:szCs w:val="28"/>
      <w:u w:val="single"/>
      <w:lang w:eastAsia="en-US"/>
    </w:rPr>
  </w:style>
  <w:style w:type="paragraph" w:styleId="NoSpacing">
    <w:name w:val="No Spacing"/>
    <w:uiPriority w:val="1"/>
    <w:qFormat/>
    <w:rsid w:val="0030279E"/>
    <w:rPr>
      <w:color w:val="000000"/>
      <w:sz w:val="22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7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774"/>
    <w:rPr>
      <w:rFonts w:ascii="Tahoma" w:hAnsi="Tahoma" w:cs="Tahoma"/>
      <w:color w:val="000000"/>
      <w:sz w:val="16"/>
      <w:szCs w:val="16"/>
      <w:lang w:eastAsia="en-US"/>
    </w:rPr>
  </w:style>
  <w:style w:type="paragraph" w:customStyle="1" w:styleId="TableContents">
    <w:name w:val="Table Contents"/>
    <w:basedOn w:val="Normal"/>
    <w:rsid w:val="00EA696B"/>
    <w:pPr>
      <w:widowControl w:val="0"/>
      <w:suppressLineNumbers/>
      <w:suppressAutoHyphens/>
      <w:spacing w:line="240" w:lineRule="auto"/>
    </w:pPr>
    <w:rPr>
      <w:rFonts w:ascii="Times New Roman" w:eastAsia="SimSun" w:hAnsi="Times New Roman" w:cs="Mangal"/>
      <w:color w:val="auto"/>
      <w:kern w:val="1"/>
      <w:sz w:val="24"/>
      <w:szCs w:val="24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EA696B"/>
    <w:pPr>
      <w:widowControl w:val="0"/>
      <w:suppressAutoHyphens/>
      <w:spacing w:line="240" w:lineRule="auto"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EA69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9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96B"/>
    <w:rPr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9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96B"/>
    <w:rPr>
      <w:b/>
      <w:bCs/>
      <w:color w:val="00000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C067E"/>
    <w:rPr>
      <w:color w:val="0080CC" w:themeColor="followedHyperlink"/>
      <w:u w:val="single"/>
    </w:rPr>
  </w:style>
  <w:style w:type="paragraph" w:styleId="Revision">
    <w:name w:val="Revision"/>
    <w:hidden/>
    <w:uiPriority w:val="99"/>
    <w:semiHidden/>
    <w:rsid w:val="00D04E58"/>
    <w:rPr>
      <w:color w:val="000000"/>
      <w:sz w:val="22"/>
      <w:szCs w:val="28"/>
      <w:lang w:eastAsia="en-US"/>
    </w:rPr>
  </w:style>
  <w:style w:type="paragraph" w:customStyle="1" w:styleId="91Caption">
    <w:name w:val="91 Caption"/>
    <w:basedOn w:val="4Bodytext"/>
    <w:link w:val="91CaptionChar"/>
    <w:qFormat/>
    <w:rsid w:val="00F45FD2"/>
    <w:pPr>
      <w:spacing w:before="120" w:line="240" w:lineRule="auto"/>
    </w:pPr>
    <w:rPr>
      <w:b/>
      <w:sz w:val="20"/>
    </w:rPr>
  </w:style>
  <w:style w:type="character" w:customStyle="1" w:styleId="91CaptionChar">
    <w:name w:val="91 Caption Char"/>
    <w:basedOn w:val="4BodytextChar"/>
    <w:link w:val="91Caption"/>
    <w:rsid w:val="00F45FD2"/>
    <w:rPr>
      <w:b/>
      <w:color w:val="000000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ydrobead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eachit Scien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5807F"/>
      </a:accent1>
      <a:accent2>
        <a:srgbClr val="0064A2"/>
      </a:accent2>
      <a:accent3>
        <a:srgbClr val="DCECEC"/>
      </a:accent3>
      <a:accent4>
        <a:srgbClr val="0080CC"/>
      </a:accent4>
      <a:accent5>
        <a:srgbClr val="45807F"/>
      </a:accent5>
      <a:accent6>
        <a:srgbClr val="DDF2FF"/>
      </a:accent6>
      <a:hlink>
        <a:srgbClr val="63AAAA"/>
      </a:hlink>
      <a:folHlink>
        <a:srgbClr val="0080CC"/>
      </a:folHlink>
    </a:clrScheme>
    <a:fontScheme name="Custom 2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88457-9D59-45ED-9283-F3E78D485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9403E02D</Template>
  <TotalTime>889</TotalTime>
  <Pages>8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AQA</dc:creator>
  <cp:lastModifiedBy>Fran Hamilton</cp:lastModifiedBy>
  <cp:revision>24</cp:revision>
  <cp:lastPrinted>2015-05-06T09:20:00Z</cp:lastPrinted>
  <dcterms:created xsi:type="dcterms:W3CDTF">2015-04-23T10:27:00Z</dcterms:created>
  <dcterms:modified xsi:type="dcterms:W3CDTF">2015-05-19T08:55:00Z</dcterms:modified>
</cp:coreProperties>
</file>